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CC319" w14:textId="77777777" w:rsidR="00CC5D2E" w:rsidRPr="00B77258" w:rsidRDefault="00E721F1" w:rsidP="00C909FD">
      <w:pPr>
        <w:pStyle w:val="Formatvorlage"/>
        <w:spacing w:line="264" w:lineRule="exact"/>
        <w:ind w:left="-900" w:right="87"/>
        <w:rPr>
          <w:b/>
          <w:bCs/>
        </w:rPr>
      </w:pPr>
      <w:r>
        <w:rPr>
          <w:b/>
          <w:bCs/>
        </w:rPr>
        <w:t>Di</w:t>
      </w:r>
      <w:r w:rsidR="00CC5D2E" w:rsidRPr="00B77258">
        <w:rPr>
          <w:b/>
          <w:bCs/>
        </w:rPr>
        <w:t>eses Formular bitte deutlich lesbar in</w:t>
      </w:r>
      <w:r w:rsidR="00C909FD">
        <w:rPr>
          <w:b/>
          <w:bCs/>
        </w:rPr>
        <w:t xml:space="preserve"> </w:t>
      </w:r>
      <w:r w:rsidR="00CC5D2E" w:rsidRPr="00B77258">
        <w:rPr>
          <w:b/>
          <w:bCs/>
        </w:rPr>
        <w:t>Druckbuchstaben oder mit Schreibmaschine ausfüllen</w:t>
      </w:r>
    </w:p>
    <w:p w14:paraId="3FC55CBD" w14:textId="77777777" w:rsidR="00CC5D2E" w:rsidRPr="00D721A3" w:rsidRDefault="00D607CA" w:rsidP="00B64968">
      <w:pPr>
        <w:pStyle w:val="Formatvorlage"/>
        <w:spacing w:before="240" w:line="950" w:lineRule="exact"/>
        <w:ind w:left="708"/>
        <w:rPr>
          <w:rFonts w:ascii="Times New Roman" w:hAnsi="Times New Roman" w:cs="Times New Roman"/>
          <w:b/>
          <w:bCs/>
          <w:i/>
          <w:iCs/>
          <w:w w:val="80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4E93BC2C" wp14:editId="27D8B13E">
            <wp:simplePos x="0" y="0"/>
            <wp:positionH relativeFrom="column">
              <wp:posOffset>4966970</wp:posOffset>
            </wp:positionH>
            <wp:positionV relativeFrom="paragraph">
              <wp:posOffset>380365</wp:posOffset>
            </wp:positionV>
            <wp:extent cx="1411200" cy="550800"/>
            <wp:effectExtent l="0" t="0" r="0" b="1905"/>
            <wp:wrapSquare wrapText="bothSides"/>
            <wp:docPr id="1490781128" name="Grafik 1" descr="Ein Bild, das Schrift, Text, Grafiken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781128" name="Grafik 1" descr="Ein Bild, das Schrift, Text, Grafiken, Logo enthält.&#10;&#10;Automatisch generierte Beschreibun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200" cy="55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4968">
        <w:rPr>
          <w:noProof/>
          <w:sz w:val="36"/>
          <w:szCs w:val="36"/>
        </w:rPr>
        <w:t xml:space="preserve">           </w:t>
      </w:r>
      <w:r w:rsidR="00C909FD">
        <w:rPr>
          <w:b/>
          <w:bCs/>
          <w:sz w:val="40"/>
          <w:szCs w:val="40"/>
        </w:rPr>
        <w:t xml:space="preserve">  </w:t>
      </w:r>
      <w:r w:rsidR="00A52B52">
        <w:rPr>
          <w:b/>
          <w:bCs/>
          <w:sz w:val="40"/>
          <w:szCs w:val="40"/>
        </w:rPr>
        <w:t xml:space="preserve">     </w:t>
      </w:r>
      <w:r w:rsidR="00C909FD">
        <w:rPr>
          <w:b/>
          <w:bCs/>
          <w:sz w:val="40"/>
          <w:szCs w:val="40"/>
        </w:rPr>
        <w:t xml:space="preserve">  Radwandern</w:t>
      </w:r>
    </w:p>
    <w:p w14:paraId="1183A384" w14:textId="7A623219" w:rsidR="00C909FD" w:rsidRDefault="00C909FD" w:rsidP="00C909FD">
      <w:pPr>
        <w:pStyle w:val="Formatvorlage"/>
        <w:spacing w:line="427" w:lineRule="exact"/>
        <w:ind w:left="1414" w:right="1"/>
        <w:rPr>
          <w:b/>
          <w:bCs/>
          <w:sz w:val="38"/>
          <w:szCs w:val="38"/>
        </w:rPr>
      </w:pPr>
      <w:r>
        <w:rPr>
          <w:b/>
          <w:bCs/>
          <w:sz w:val="38"/>
          <w:szCs w:val="38"/>
        </w:rPr>
        <w:t xml:space="preserve">   </w:t>
      </w:r>
      <w:r w:rsidR="000E3491">
        <w:rPr>
          <w:b/>
          <w:bCs/>
          <w:sz w:val="38"/>
          <w:szCs w:val="38"/>
        </w:rPr>
        <w:t>GC</w:t>
      </w:r>
      <w:r>
        <w:rPr>
          <w:b/>
          <w:bCs/>
          <w:sz w:val="38"/>
          <w:szCs w:val="38"/>
        </w:rPr>
        <w:t xml:space="preserve">-Terminkalender </w:t>
      </w:r>
      <w:r w:rsidR="00552884">
        <w:rPr>
          <w:b/>
          <w:bCs/>
          <w:sz w:val="38"/>
          <w:szCs w:val="38"/>
        </w:rPr>
        <w:t>2027</w:t>
      </w:r>
    </w:p>
    <w:p w14:paraId="0224C52A" w14:textId="77777777" w:rsidR="002F6B31" w:rsidRPr="002F6B31" w:rsidRDefault="00FE082F" w:rsidP="00C909FD">
      <w:pPr>
        <w:pStyle w:val="Formatvorlage"/>
        <w:spacing w:line="427" w:lineRule="exact"/>
        <w:ind w:left="2120" w:right="1"/>
        <w:rPr>
          <w:b/>
          <w:bCs/>
          <w:sz w:val="36"/>
          <w:szCs w:val="36"/>
        </w:rPr>
      </w:pPr>
      <w:r w:rsidRPr="002F6B31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826FDB1" wp14:editId="33547006">
                <wp:simplePos x="0" y="0"/>
                <wp:positionH relativeFrom="column">
                  <wp:posOffset>-575945</wp:posOffset>
                </wp:positionH>
                <wp:positionV relativeFrom="paragraph">
                  <wp:posOffset>215900</wp:posOffset>
                </wp:positionV>
                <wp:extent cx="6991200" cy="0"/>
                <wp:effectExtent l="0" t="0" r="0" b="0"/>
                <wp:wrapNone/>
                <wp:docPr id="44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9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5DECF9B" id="Line 29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.35pt,17pt" to="505.1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"/>
            </w:pict>
          </mc:Fallback>
        </mc:AlternateContent>
      </w:r>
    </w:p>
    <w:p w14:paraId="57AC974D" w14:textId="77777777" w:rsidR="003237C3" w:rsidRDefault="003237C3" w:rsidP="002F6B31">
      <w:pPr>
        <w:pStyle w:val="Formatvorlage"/>
        <w:ind w:left="-902"/>
        <w:jc w:val="center"/>
        <w:rPr>
          <w:sz w:val="23"/>
          <w:szCs w:val="23"/>
        </w:rPr>
      </w:pPr>
    </w:p>
    <w:p w14:paraId="133543EA" w14:textId="77777777" w:rsidR="00F14988" w:rsidRDefault="00231A7C" w:rsidP="002F6B31">
      <w:pPr>
        <w:pStyle w:val="Formatvorlage"/>
        <w:ind w:left="-902"/>
        <w:jc w:val="center"/>
        <w:rPr>
          <w:sz w:val="23"/>
          <w:szCs w:val="23"/>
        </w:rPr>
      </w:pPr>
      <w:r>
        <w:rPr>
          <w:sz w:val="23"/>
          <w:szCs w:val="23"/>
        </w:rPr>
        <w:t>Der unterzeichnende Verein wünscht umseitig stehende/n Termin/e nach den Bestimmungen</w:t>
      </w:r>
    </w:p>
    <w:p w14:paraId="7D7B1171" w14:textId="3DD086A1" w:rsidR="002D10DB" w:rsidRDefault="00231A7C" w:rsidP="002F6B31">
      <w:pPr>
        <w:pStyle w:val="Formatvorlage"/>
        <w:ind w:left="-902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4B05B8">
        <w:rPr>
          <w:sz w:val="23"/>
          <w:szCs w:val="23"/>
        </w:rPr>
        <w:t xml:space="preserve">von </w:t>
      </w:r>
      <w:r w:rsidR="00F14988">
        <w:rPr>
          <w:sz w:val="23"/>
          <w:szCs w:val="23"/>
        </w:rPr>
        <w:t xml:space="preserve">German Cycling </w:t>
      </w:r>
      <w:r>
        <w:rPr>
          <w:sz w:val="23"/>
          <w:szCs w:val="23"/>
        </w:rPr>
        <w:t xml:space="preserve">durchzuführen und bittet um Aufnahme in den Breitensportkalender </w:t>
      </w:r>
      <w:r w:rsidR="00552884">
        <w:rPr>
          <w:sz w:val="23"/>
          <w:szCs w:val="23"/>
        </w:rPr>
        <w:t>2027</w:t>
      </w:r>
      <w:r>
        <w:rPr>
          <w:sz w:val="23"/>
          <w:szCs w:val="23"/>
        </w:rPr>
        <w:t>.</w:t>
      </w:r>
    </w:p>
    <w:p w14:paraId="7559070C" w14:textId="77777777" w:rsidR="00030BDE" w:rsidRPr="002F6B31" w:rsidRDefault="00FE082F" w:rsidP="002F6B31">
      <w:pPr>
        <w:pStyle w:val="Formatvorlage"/>
        <w:ind w:left="-900"/>
        <w:jc w:val="center"/>
        <w:rPr>
          <w:b/>
          <w:sz w:val="16"/>
          <w:szCs w:val="16"/>
        </w:rPr>
      </w:pPr>
      <w:r w:rsidRPr="002F6B31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72744F" wp14:editId="2E3A7979">
                <wp:simplePos x="0" y="0"/>
                <wp:positionH relativeFrom="column">
                  <wp:posOffset>-575945</wp:posOffset>
                </wp:positionH>
                <wp:positionV relativeFrom="paragraph">
                  <wp:posOffset>71755</wp:posOffset>
                </wp:positionV>
                <wp:extent cx="6991200" cy="0"/>
                <wp:effectExtent l="0" t="0" r="0" b="0"/>
                <wp:wrapNone/>
                <wp:docPr id="43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9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9080FE" id="Line 30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5.35pt,5.65pt" to="505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"/>
            </w:pict>
          </mc:Fallback>
        </mc:AlternateContent>
      </w:r>
    </w:p>
    <w:p w14:paraId="73703FE2" w14:textId="77777777" w:rsidR="00030BDE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54455725" wp14:editId="032D18A3">
                <wp:simplePos x="0" y="0"/>
                <wp:positionH relativeFrom="column">
                  <wp:posOffset>-571500</wp:posOffset>
                </wp:positionH>
                <wp:positionV relativeFrom="paragraph">
                  <wp:posOffset>53340</wp:posOffset>
                </wp:positionV>
                <wp:extent cx="6972300" cy="431800"/>
                <wp:effectExtent l="5080" t="10160" r="13970" b="5715"/>
                <wp:wrapNone/>
                <wp:docPr id="4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41882EB" id="Rectangle 8" o:spid="_x0000_s1026" style="position:absolute;margin-left:-45pt;margin-top:4.2pt;width:549pt;height:34pt;z-index:-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416D1CB" wp14:editId="2A7B5BE0">
                <wp:simplePos x="0" y="0"/>
                <wp:positionH relativeFrom="column">
                  <wp:posOffset>1600200</wp:posOffset>
                </wp:positionH>
                <wp:positionV relativeFrom="paragraph">
                  <wp:posOffset>53340</wp:posOffset>
                </wp:positionV>
                <wp:extent cx="0" cy="431800"/>
                <wp:effectExtent l="5080" t="10160" r="13970" b="5715"/>
                <wp:wrapNone/>
                <wp:docPr id="4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725C99" id="Line 9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4.2pt" to="126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"/>
            </w:pict>
          </mc:Fallback>
        </mc:AlternateContent>
      </w:r>
    </w:p>
    <w:p w14:paraId="344FA9ED" w14:textId="77777777" w:rsidR="00DA3B7D" w:rsidRDefault="009055D5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Ausrichter / Organi</w:t>
      </w:r>
      <w:r w:rsidR="004E661E">
        <w:rPr>
          <w:b/>
          <w:sz w:val="24"/>
          <w:szCs w:val="24"/>
        </w:rPr>
        <w:t>sa</w:t>
      </w:r>
      <w:r>
        <w:rPr>
          <w:b/>
          <w:sz w:val="24"/>
          <w:szCs w:val="24"/>
        </w:rPr>
        <w:t>tor</w:t>
      </w:r>
      <w:r w:rsidR="00DC5C31" w:rsidRPr="00DC5C31">
        <w:rPr>
          <w:b/>
          <w:sz w:val="24"/>
          <w:szCs w:val="24"/>
        </w:rPr>
        <w:t xml:space="preserve">:       </w:t>
      </w:r>
      <w:r w:rsidR="00C21910">
        <w:rPr>
          <w:b/>
          <w:sz w:val="24"/>
          <w:szCs w:val="24"/>
        </w:rPr>
        <w:t xml:space="preserve"> </w:t>
      </w:r>
      <w:bookmarkStart w:id="0" w:name="Text1"/>
      <w:r w:rsidR="00C21910">
        <w:rPr>
          <w:b/>
          <w:sz w:val="24"/>
          <w:szCs w:val="24"/>
        </w:rPr>
        <w:t xml:space="preserve"> </w:t>
      </w:r>
      <w:bookmarkEnd w:id="0"/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45 Zeichen!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bookmarkStart w:id="1" w:name="_GoBack"/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bookmarkEnd w:id="1"/>
      <w:r w:rsidR="00BB7CD4">
        <w:rPr>
          <w:b/>
          <w:sz w:val="24"/>
          <w:szCs w:val="24"/>
        </w:rPr>
        <w:fldChar w:fldCharType="end"/>
      </w:r>
    </w:p>
    <w:p w14:paraId="6F36C76E" w14:textId="77777777" w:rsidR="00D32D38" w:rsidRPr="002F6B31" w:rsidRDefault="00FE082F" w:rsidP="00D708CC">
      <w:pPr>
        <w:ind w:hanging="720"/>
        <w:rPr>
          <w:b/>
          <w:sz w:val="18"/>
          <w:szCs w:val="18"/>
        </w:rPr>
      </w:pPr>
      <w:r w:rsidRPr="002F6B31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598065FB" wp14:editId="2DD54492">
                <wp:simplePos x="0" y="0"/>
                <wp:positionH relativeFrom="column">
                  <wp:posOffset>1598295</wp:posOffset>
                </wp:positionH>
                <wp:positionV relativeFrom="paragraph">
                  <wp:posOffset>161925</wp:posOffset>
                </wp:positionV>
                <wp:extent cx="0" cy="431800"/>
                <wp:effectExtent l="12700" t="12065" r="6350" b="13335"/>
                <wp:wrapNone/>
                <wp:docPr id="4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2B9242" id="Line 11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85pt,12.75pt" to="125.8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"/>
            </w:pict>
          </mc:Fallback>
        </mc:AlternateContent>
      </w:r>
    </w:p>
    <w:p w14:paraId="238DBB1A" w14:textId="77777777" w:rsidR="00D32D38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 wp14:anchorId="69B46E93" wp14:editId="4A02FFED">
                <wp:simplePos x="0" y="0"/>
                <wp:positionH relativeFrom="column">
                  <wp:posOffset>-571500</wp:posOffset>
                </wp:positionH>
                <wp:positionV relativeFrom="paragraph">
                  <wp:posOffset>36195</wp:posOffset>
                </wp:positionV>
                <wp:extent cx="6972300" cy="431800"/>
                <wp:effectExtent l="5080" t="8255" r="13970" b="7620"/>
                <wp:wrapNone/>
                <wp:docPr id="3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C3E41F" id="Rectangle 10" o:spid="_x0000_s1026" style="position:absolute;margin-left:-45pt;margin-top:2.85pt;width:549pt;height:34pt;z-index:-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"/>
            </w:pict>
          </mc:Fallback>
        </mc:AlternateContent>
      </w:r>
    </w:p>
    <w:p w14:paraId="0F4F9CE7" w14:textId="77777777" w:rsidR="00D32D38" w:rsidRPr="00DC5C31" w:rsidRDefault="009055D5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Nachname / Vorname</w:t>
      </w:r>
      <w:r w:rsidR="00D32D38" w:rsidRPr="00DC5C31">
        <w:rPr>
          <w:b/>
          <w:sz w:val="24"/>
          <w:szCs w:val="24"/>
        </w:rPr>
        <w:t xml:space="preserve">:   </w:t>
      </w:r>
      <w:r>
        <w:rPr>
          <w:b/>
          <w:sz w:val="24"/>
          <w:szCs w:val="24"/>
        </w:rPr>
        <w:t xml:space="preserve">     </w:t>
      </w:r>
      <w:r w:rsidR="00D32D38" w:rsidRPr="00DC5C31">
        <w:rPr>
          <w:b/>
          <w:sz w:val="24"/>
          <w:szCs w:val="24"/>
        </w:rPr>
        <w:t xml:space="preserve">    </w:t>
      </w:r>
      <w:r w:rsidR="00C21910">
        <w:rPr>
          <w:b/>
          <w:sz w:val="24"/>
          <w:szCs w:val="24"/>
        </w:rPr>
        <w:t xml:space="preserve"> </w:t>
      </w:r>
      <w:r w:rsidR="00D32D38" w:rsidRPr="00DC5C31">
        <w:rPr>
          <w:b/>
          <w:sz w:val="24"/>
          <w:szCs w:val="24"/>
        </w:rPr>
        <w:t xml:space="preserve"> </w:t>
      </w:r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45 Zeichen!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sz w:val="24"/>
          <w:szCs w:val="24"/>
        </w:rPr>
        <w:fldChar w:fldCharType="end"/>
      </w:r>
    </w:p>
    <w:p w14:paraId="7C431631" w14:textId="77777777" w:rsidR="00D32D38" w:rsidRPr="002F6B31" w:rsidRDefault="00D32D38" w:rsidP="00D708CC">
      <w:pPr>
        <w:ind w:hanging="720"/>
        <w:rPr>
          <w:b/>
          <w:sz w:val="18"/>
          <w:szCs w:val="18"/>
        </w:rPr>
      </w:pPr>
    </w:p>
    <w:p w14:paraId="34B7528F" w14:textId="77777777" w:rsidR="00D32D38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02110F8" wp14:editId="3F94ED2F">
                <wp:simplePos x="0" y="0"/>
                <wp:positionH relativeFrom="column">
                  <wp:posOffset>1600200</wp:posOffset>
                </wp:positionH>
                <wp:positionV relativeFrom="paragraph">
                  <wp:posOffset>31115</wp:posOffset>
                </wp:positionV>
                <wp:extent cx="1270" cy="431800"/>
                <wp:effectExtent l="5080" t="8890" r="12700" b="6985"/>
                <wp:wrapNone/>
                <wp:docPr id="3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6A61FD" id="Line 13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2.45pt" to="126.1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4F5BFDEA" wp14:editId="1728CBAF">
                <wp:simplePos x="0" y="0"/>
                <wp:positionH relativeFrom="column">
                  <wp:posOffset>-571500</wp:posOffset>
                </wp:positionH>
                <wp:positionV relativeFrom="paragraph">
                  <wp:posOffset>31115</wp:posOffset>
                </wp:positionV>
                <wp:extent cx="6972300" cy="431800"/>
                <wp:effectExtent l="5080" t="8890" r="13970" b="6985"/>
                <wp:wrapNone/>
                <wp:docPr id="3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A53E04" id="Rectangle 12" o:spid="_x0000_s1026" style="position:absolute;margin-left:-45pt;margin-top:2.45pt;width:549pt;height:34pt;z-index:-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"/>
            </w:pict>
          </mc:Fallback>
        </mc:AlternateContent>
      </w:r>
    </w:p>
    <w:p w14:paraId="77E6FC0E" w14:textId="77777777" w:rsidR="00D32D38" w:rsidRDefault="009055D5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Straße / Hausnummer</w:t>
      </w:r>
      <w:r w:rsidR="00D32D38" w:rsidRPr="00DC5C31">
        <w:rPr>
          <w:b/>
          <w:sz w:val="24"/>
          <w:szCs w:val="24"/>
        </w:rPr>
        <w:t xml:space="preserve">:            </w:t>
      </w:r>
      <w:r w:rsidR="00C21910">
        <w:rPr>
          <w:b/>
          <w:sz w:val="24"/>
          <w:szCs w:val="24"/>
        </w:rPr>
        <w:t xml:space="preserve"> </w:t>
      </w:r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45 Zeichen!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sz w:val="24"/>
          <w:szCs w:val="24"/>
        </w:rPr>
        <w:fldChar w:fldCharType="end"/>
      </w:r>
    </w:p>
    <w:p w14:paraId="7360A98E" w14:textId="77777777" w:rsidR="00D32D38" w:rsidRPr="002F6B31" w:rsidRDefault="00D32D38" w:rsidP="00D708CC">
      <w:pPr>
        <w:ind w:hanging="720"/>
        <w:rPr>
          <w:b/>
          <w:sz w:val="18"/>
          <w:szCs w:val="18"/>
        </w:rPr>
      </w:pPr>
    </w:p>
    <w:p w14:paraId="5E55B22E" w14:textId="77777777" w:rsidR="00D32D38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131AAB9A" wp14:editId="0136012D">
                <wp:simplePos x="0" y="0"/>
                <wp:positionH relativeFrom="column">
                  <wp:posOffset>-571500</wp:posOffset>
                </wp:positionH>
                <wp:positionV relativeFrom="paragraph">
                  <wp:posOffset>36195</wp:posOffset>
                </wp:positionV>
                <wp:extent cx="6972300" cy="431800"/>
                <wp:effectExtent l="5080" t="10160" r="13970" b="5715"/>
                <wp:wrapNone/>
                <wp:docPr id="3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8D05FE5" id="Rectangle 14" o:spid="_x0000_s1026" style="position:absolute;margin-left:-45pt;margin-top:2.85pt;width:549pt;height:34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FD7C0BD" wp14:editId="6309DEA3">
                <wp:simplePos x="0" y="0"/>
                <wp:positionH relativeFrom="column">
                  <wp:posOffset>1598295</wp:posOffset>
                </wp:positionH>
                <wp:positionV relativeFrom="paragraph">
                  <wp:posOffset>36195</wp:posOffset>
                </wp:positionV>
                <wp:extent cx="1270" cy="431800"/>
                <wp:effectExtent l="12700" t="10160" r="5080" b="5715"/>
                <wp:wrapNone/>
                <wp:docPr id="3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9B53BEE" id="Line 15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85pt,2.85pt" to="125.95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"/>
            </w:pict>
          </mc:Fallback>
        </mc:AlternateContent>
      </w:r>
    </w:p>
    <w:p w14:paraId="18A189D2" w14:textId="77777777" w:rsidR="00D32D38" w:rsidRPr="00DC5C31" w:rsidRDefault="009055D5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PLZ / Wohnort</w:t>
      </w:r>
      <w:r w:rsidR="00D32D38" w:rsidRPr="00DC5C31">
        <w:rPr>
          <w:b/>
          <w:sz w:val="24"/>
          <w:szCs w:val="24"/>
        </w:rPr>
        <w:t xml:space="preserve">:          </w:t>
      </w:r>
      <w:r>
        <w:rPr>
          <w:b/>
          <w:sz w:val="24"/>
          <w:szCs w:val="24"/>
        </w:rPr>
        <w:t xml:space="preserve">             </w:t>
      </w:r>
      <w:r w:rsidR="00D32D38" w:rsidRPr="00DC5C31">
        <w:rPr>
          <w:b/>
          <w:sz w:val="24"/>
          <w:szCs w:val="24"/>
        </w:rPr>
        <w:t xml:space="preserve"> </w:t>
      </w:r>
      <w:r w:rsidR="00C21910">
        <w:rPr>
          <w:b/>
          <w:sz w:val="24"/>
          <w:szCs w:val="24"/>
        </w:rPr>
        <w:t xml:space="preserve"> </w:t>
      </w:r>
      <w:r w:rsidR="00D32D38" w:rsidRPr="00DC5C31">
        <w:rPr>
          <w:b/>
          <w:sz w:val="24"/>
          <w:szCs w:val="24"/>
        </w:rPr>
        <w:t xml:space="preserve"> </w:t>
      </w:r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45 Zeichen!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sz w:val="24"/>
          <w:szCs w:val="24"/>
        </w:rPr>
        <w:fldChar w:fldCharType="end"/>
      </w:r>
    </w:p>
    <w:p w14:paraId="0831017A" w14:textId="77777777" w:rsidR="00D32D38" w:rsidRPr="002F6B31" w:rsidRDefault="00D32D38" w:rsidP="00D708CC">
      <w:pPr>
        <w:ind w:hanging="720"/>
        <w:rPr>
          <w:b/>
          <w:sz w:val="18"/>
          <w:szCs w:val="18"/>
        </w:rPr>
      </w:pPr>
    </w:p>
    <w:p w14:paraId="5B126409" w14:textId="77777777" w:rsidR="00D32D38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0CAEFF9A" wp14:editId="309073CA">
                <wp:simplePos x="0" y="0"/>
                <wp:positionH relativeFrom="column">
                  <wp:posOffset>-571500</wp:posOffset>
                </wp:positionH>
                <wp:positionV relativeFrom="paragraph">
                  <wp:posOffset>36195</wp:posOffset>
                </wp:positionV>
                <wp:extent cx="6972300" cy="431800"/>
                <wp:effectExtent l="5080" t="6350" r="13970" b="9525"/>
                <wp:wrapNone/>
                <wp:docPr id="34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14AA44" id="Rectangle 16" o:spid="_x0000_s1026" style="position:absolute;margin-left:-45pt;margin-top:2.85pt;width:549pt;height:34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0B6D2BE" wp14:editId="70BF8C00">
                <wp:simplePos x="0" y="0"/>
                <wp:positionH relativeFrom="column">
                  <wp:posOffset>1598295</wp:posOffset>
                </wp:positionH>
                <wp:positionV relativeFrom="paragraph">
                  <wp:posOffset>36195</wp:posOffset>
                </wp:positionV>
                <wp:extent cx="1270" cy="431800"/>
                <wp:effectExtent l="12700" t="6350" r="5080" b="9525"/>
                <wp:wrapNone/>
                <wp:docPr id="3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93C737" id="Line 17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85pt,2.85pt" to="125.95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"/>
            </w:pict>
          </mc:Fallback>
        </mc:AlternateContent>
      </w:r>
    </w:p>
    <w:p w14:paraId="6B948861" w14:textId="77777777" w:rsidR="00D32D38" w:rsidRPr="00DC5C31" w:rsidRDefault="009055D5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Vorwahl / Telefon</w:t>
      </w:r>
      <w:r w:rsidR="00D32D38" w:rsidRPr="00DC5C31">
        <w:rPr>
          <w:b/>
          <w:sz w:val="24"/>
          <w:szCs w:val="24"/>
        </w:rPr>
        <w:t xml:space="preserve">:       </w:t>
      </w:r>
      <w:r w:rsidR="00D32D38">
        <w:rPr>
          <w:b/>
          <w:sz w:val="24"/>
          <w:szCs w:val="24"/>
        </w:rPr>
        <w:t xml:space="preserve">            </w:t>
      </w:r>
      <w:r w:rsidR="00C21910">
        <w:rPr>
          <w:b/>
          <w:sz w:val="24"/>
          <w:szCs w:val="24"/>
        </w:rPr>
        <w:t xml:space="preserve"> </w:t>
      </w:r>
      <w:r w:rsidR="00D32D38" w:rsidRPr="00DC5C31">
        <w:rPr>
          <w:b/>
          <w:sz w:val="24"/>
          <w:szCs w:val="24"/>
        </w:rPr>
        <w:t xml:space="preserve"> </w:t>
      </w:r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45 Zeichen!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sz w:val="24"/>
          <w:szCs w:val="24"/>
        </w:rPr>
        <w:fldChar w:fldCharType="end"/>
      </w:r>
    </w:p>
    <w:p w14:paraId="3C40ECA5" w14:textId="77777777" w:rsidR="00D32D38" w:rsidRPr="002F6B31" w:rsidRDefault="00FE082F" w:rsidP="00D708CC">
      <w:pPr>
        <w:ind w:hanging="720"/>
        <w:rPr>
          <w:rFonts w:cs="Arial"/>
          <w:b/>
          <w:sz w:val="18"/>
          <w:szCs w:val="18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7F6AD90D" wp14:editId="4115CE12">
                <wp:simplePos x="0" y="0"/>
                <wp:positionH relativeFrom="column">
                  <wp:posOffset>-571500</wp:posOffset>
                </wp:positionH>
                <wp:positionV relativeFrom="paragraph">
                  <wp:posOffset>205740</wp:posOffset>
                </wp:positionV>
                <wp:extent cx="6972300" cy="574675"/>
                <wp:effectExtent l="5080" t="12065" r="13970" b="13335"/>
                <wp:wrapNone/>
                <wp:docPr id="3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574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8ACE62" id="Rectangle 18" o:spid="_x0000_s1026" style="position:absolute;margin-left:-45pt;margin-top:16.2pt;width:549pt;height:45.25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"/>
            </w:pict>
          </mc:Fallback>
        </mc:AlternateContent>
      </w:r>
    </w:p>
    <w:p w14:paraId="21C35614" w14:textId="77777777" w:rsidR="00D32D38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C8F563D" wp14:editId="21EC49DD">
                <wp:simplePos x="0" y="0"/>
                <wp:positionH relativeFrom="column">
                  <wp:posOffset>1598295</wp:posOffset>
                </wp:positionH>
                <wp:positionV relativeFrom="paragraph">
                  <wp:posOffset>74295</wp:posOffset>
                </wp:positionV>
                <wp:extent cx="1270" cy="574675"/>
                <wp:effectExtent l="12700" t="12065" r="5080" b="13335"/>
                <wp:wrapNone/>
                <wp:docPr id="3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5746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A98B2E7" id="Line 19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85pt,5.85pt" to="125.9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"/>
            </w:pict>
          </mc:Fallback>
        </mc:AlternateContent>
      </w:r>
    </w:p>
    <w:p w14:paraId="5DC9F277" w14:textId="77777777" w:rsidR="00D32D38" w:rsidRDefault="009055D5" w:rsidP="00D708CC">
      <w:pPr>
        <w:ind w:hanging="720"/>
        <w:rPr>
          <w:b/>
          <w:sz w:val="24"/>
          <w:szCs w:val="24"/>
        </w:rPr>
      </w:pPr>
      <w:r w:rsidRPr="00F86538">
        <w:rPr>
          <w:b/>
          <w:sz w:val="24"/>
          <w:szCs w:val="24"/>
        </w:rPr>
        <w:t>E-Mail /</w:t>
      </w:r>
      <w:r w:rsidR="00175A11">
        <w:rPr>
          <w:b/>
          <w:sz w:val="24"/>
          <w:szCs w:val="24"/>
        </w:rPr>
        <w:tab/>
      </w:r>
      <w:r w:rsidR="00175A11">
        <w:rPr>
          <w:b/>
          <w:sz w:val="24"/>
          <w:szCs w:val="24"/>
        </w:rPr>
        <w:tab/>
        <w:t xml:space="preserve"> </w:t>
      </w:r>
      <w:r w:rsidR="00D32D38" w:rsidRPr="00F86538">
        <w:rPr>
          <w:b/>
          <w:sz w:val="24"/>
          <w:szCs w:val="24"/>
        </w:rPr>
        <w:t xml:space="preserve">     </w:t>
      </w:r>
      <w:r w:rsidRPr="00F86538">
        <w:rPr>
          <w:b/>
          <w:sz w:val="24"/>
          <w:szCs w:val="24"/>
        </w:rPr>
        <w:t xml:space="preserve"> </w:t>
      </w:r>
      <w:r w:rsidR="00D32D38" w:rsidRPr="00F86538">
        <w:rPr>
          <w:b/>
          <w:sz w:val="24"/>
          <w:szCs w:val="24"/>
        </w:rPr>
        <w:t xml:space="preserve">          </w:t>
      </w:r>
      <w:r w:rsidR="00C21910" w:rsidRPr="00F86538">
        <w:rPr>
          <w:b/>
          <w:sz w:val="24"/>
          <w:szCs w:val="24"/>
        </w:rPr>
        <w:t xml:space="preserve"> </w:t>
      </w:r>
      <w:r w:rsidR="00D32D38" w:rsidRPr="00F86538">
        <w:rPr>
          <w:b/>
          <w:sz w:val="24"/>
          <w:szCs w:val="24"/>
        </w:rPr>
        <w:t xml:space="preserve">  </w:t>
      </w:r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45 Zeichen!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sz w:val="24"/>
          <w:szCs w:val="24"/>
        </w:rPr>
        <w:fldChar w:fldCharType="end"/>
      </w:r>
    </w:p>
    <w:p w14:paraId="276797B9" w14:textId="77777777" w:rsidR="00175A11" w:rsidRPr="00F86538" w:rsidRDefault="00175A11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Homepage:</w:t>
      </w:r>
      <w:r w:rsidRPr="00175A1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</w:t>
      </w:r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45 Zeichen!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sz w:val="24"/>
          <w:szCs w:val="24"/>
        </w:rPr>
        <w:fldChar w:fldCharType="end"/>
      </w:r>
    </w:p>
    <w:p w14:paraId="4C345B8A" w14:textId="77777777" w:rsidR="00D32D38" w:rsidRPr="00F86538" w:rsidRDefault="00FE082F" w:rsidP="00D708CC">
      <w:pPr>
        <w:ind w:hanging="720"/>
        <w:rPr>
          <w:b/>
          <w:sz w:val="18"/>
          <w:szCs w:val="18"/>
        </w:rPr>
      </w:pPr>
      <w:r w:rsidRPr="002F6B31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00DA65C0" wp14:editId="557E2EA5">
                <wp:simplePos x="0" y="0"/>
                <wp:positionH relativeFrom="column">
                  <wp:posOffset>-571500</wp:posOffset>
                </wp:positionH>
                <wp:positionV relativeFrom="paragraph">
                  <wp:posOffset>198120</wp:posOffset>
                </wp:positionV>
                <wp:extent cx="6972300" cy="431800"/>
                <wp:effectExtent l="5080" t="13970" r="13970" b="11430"/>
                <wp:wrapNone/>
                <wp:docPr id="3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642C23A" id="Rectangle 20" o:spid="_x0000_s1026" style="position:absolute;margin-left:-45pt;margin-top:15.6pt;width:549pt;height:34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"/>
            </w:pict>
          </mc:Fallback>
        </mc:AlternateContent>
      </w:r>
      <w:r w:rsidRPr="002F6B31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4D05D1C" wp14:editId="2890F96E">
                <wp:simplePos x="0" y="0"/>
                <wp:positionH relativeFrom="column">
                  <wp:posOffset>1598295</wp:posOffset>
                </wp:positionH>
                <wp:positionV relativeFrom="paragraph">
                  <wp:posOffset>198120</wp:posOffset>
                </wp:positionV>
                <wp:extent cx="1270" cy="431800"/>
                <wp:effectExtent l="12700" t="13970" r="5080" b="11430"/>
                <wp:wrapNone/>
                <wp:docPr id="29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736357" id="Line 21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85pt,15.6pt" to="125.95pt,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"/>
            </w:pict>
          </mc:Fallback>
        </mc:AlternateContent>
      </w:r>
    </w:p>
    <w:p w14:paraId="0FA893FA" w14:textId="77777777" w:rsidR="00D32D38" w:rsidRPr="00F86538" w:rsidRDefault="00D32D38" w:rsidP="00D708CC">
      <w:pPr>
        <w:ind w:hanging="720"/>
        <w:rPr>
          <w:b/>
          <w:sz w:val="18"/>
          <w:szCs w:val="18"/>
        </w:rPr>
      </w:pPr>
    </w:p>
    <w:p w14:paraId="5141A54D" w14:textId="77777777" w:rsidR="002F6B31" w:rsidRPr="00F86538" w:rsidRDefault="002F6B31" w:rsidP="00D708CC">
      <w:pPr>
        <w:ind w:hanging="720"/>
        <w:rPr>
          <w:b/>
          <w:sz w:val="18"/>
          <w:szCs w:val="18"/>
        </w:rPr>
      </w:pPr>
    </w:p>
    <w:p w14:paraId="5E6F5FC0" w14:textId="77777777" w:rsidR="00D32D38" w:rsidRPr="00DC5C31" w:rsidRDefault="009055D5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Landesverband</w:t>
      </w:r>
      <w:r w:rsidR="00D32D38" w:rsidRPr="00DC5C31">
        <w:rPr>
          <w:b/>
          <w:sz w:val="24"/>
          <w:szCs w:val="24"/>
        </w:rPr>
        <w:t xml:space="preserve">:           </w:t>
      </w:r>
      <w:r>
        <w:rPr>
          <w:b/>
          <w:sz w:val="24"/>
          <w:szCs w:val="24"/>
        </w:rPr>
        <w:t xml:space="preserve">     </w:t>
      </w:r>
      <w:r w:rsidR="00D32D38">
        <w:rPr>
          <w:b/>
          <w:sz w:val="24"/>
          <w:szCs w:val="24"/>
        </w:rPr>
        <w:t xml:space="preserve">     </w:t>
      </w:r>
      <w:r w:rsidR="00D32D38" w:rsidRPr="00DC5C31">
        <w:rPr>
          <w:b/>
          <w:sz w:val="24"/>
          <w:szCs w:val="24"/>
        </w:rPr>
        <w:t xml:space="preserve">  </w:t>
      </w:r>
      <w:r w:rsidR="00C21910">
        <w:rPr>
          <w:b/>
          <w:sz w:val="24"/>
          <w:szCs w:val="24"/>
        </w:rPr>
        <w:t xml:space="preserve"> </w:t>
      </w:r>
      <w:r w:rsidR="00C2491A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 (LV-Kürzel nehmen!)"/>
            <w:textInput>
              <w:maxLength w:val="3"/>
              <w:format w:val="UPPERCASE"/>
            </w:textInput>
          </w:ffData>
        </w:fldChar>
      </w:r>
      <w:r w:rsidR="00C2491A">
        <w:rPr>
          <w:b/>
          <w:sz w:val="24"/>
          <w:szCs w:val="24"/>
        </w:rPr>
        <w:instrText xml:space="preserve"> FORMTEXT </w:instrText>
      </w:r>
      <w:r w:rsidR="00C2491A">
        <w:rPr>
          <w:b/>
          <w:sz w:val="24"/>
          <w:szCs w:val="24"/>
        </w:rPr>
      </w:r>
      <w:r w:rsidR="00C2491A">
        <w:rPr>
          <w:b/>
          <w:sz w:val="24"/>
          <w:szCs w:val="24"/>
        </w:rPr>
        <w:fldChar w:fldCharType="separate"/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C2491A">
        <w:rPr>
          <w:b/>
          <w:sz w:val="24"/>
          <w:szCs w:val="24"/>
        </w:rPr>
        <w:fldChar w:fldCharType="end"/>
      </w:r>
    </w:p>
    <w:p w14:paraId="71B92E5A" w14:textId="77777777" w:rsidR="00D32D38" w:rsidRDefault="00FE082F" w:rsidP="00D708CC">
      <w:pPr>
        <w:ind w:hanging="720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BDA6E8" wp14:editId="72B90A17">
                <wp:simplePos x="0" y="0"/>
                <wp:positionH relativeFrom="column">
                  <wp:posOffset>4986655</wp:posOffset>
                </wp:positionH>
                <wp:positionV relativeFrom="paragraph">
                  <wp:posOffset>136525</wp:posOffset>
                </wp:positionV>
                <wp:extent cx="0" cy="431800"/>
                <wp:effectExtent l="10160" t="7620" r="8890" b="8255"/>
                <wp:wrapNone/>
                <wp:docPr id="28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C9B1F5" id="Line 4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2.65pt,10.75pt" to="392.6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C7U2gw3QAAAAkBAAAPAAAAAAAAAAAAAAAAAAgEAABkcnMvZG93bnJldi54&#10;bWxQSwUGAAAAAAQABADzAAAAE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C4FF34" wp14:editId="037F48A2">
                <wp:simplePos x="0" y="0"/>
                <wp:positionH relativeFrom="column">
                  <wp:posOffset>3528695</wp:posOffset>
                </wp:positionH>
                <wp:positionV relativeFrom="paragraph">
                  <wp:posOffset>136525</wp:posOffset>
                </wp:positionV>
                <wp:extent cx="0" cy="431800"/>
                <wp:effectExtent l="9525" t="7620" r="9525" b="8255"/>
                <wp:wrapNone/>
                <wp:docPr id="27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4A16FE2" id="Line 4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85pt,10.75pt" to="277.8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B/VD/a3QAAAAkBAAAPAAAAAAAAAAAAAAAAAAgEAABkcnMvZG93bnJldi54&#10;bWxQSwUGAAAAAAQABADzAAAAE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12210E" wp14:editId="638AE462">
                <wp:simplePos x="0" y="0"/>
                <wp:positionH relativeFrom="column">
                  <wp:posOffset>5941060</wp:posOffset>
                </wp:positionH>
                <wp:positionV relativeFrom="paragraph">
                  <wp:posOffset>136525</wp:posOffset>
                </wp:positionV>
                <wp:extent cx="0" cy="431800"/>
                <wp:effectExtent l="12065" t="7620" r="6985" b="8255"/>
                <wp:wrapNone/>
                <wp:docPr id="26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D9950C8" id="Line 48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7.8pt,10.75pt" to="467.8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687CAF" wp14:editId="5D8433CB">
                <wp:simplePos x="0" y="0"/>
                <wp:positionH relativeFrom="column">
                  <wp:posOffset>3042285</wp:posOffset>
                </wp:positionH>
                <wp:positionV relativeFrom="paragraph">
                  <wp:posOffset>136525</wp:posOffset>
                </wp:positionV>
                <wp:extent cx="0" cy="431800"/>
                <wp:effectExtent l="8890" t="7620" r="10160" b="8255"/>
                <wp:wrapNone/>
                <wp:docPr id="25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E2D2E0" id="Line 4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10.75pt" to="239.5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C3D401" wp14:editId="7AA8FB5C">
                <wp:simplePos x="0" y="0"/>
                <wp:positionH relativeFrom="column">
                  <wp:posOffset>5472430</wp:posOffset>
                </wp:positionH>
                <wp:positionV relativeFrom="paragraph">
                  <wp:posOffset>136525</wp:posOffset>
                </wp:positionV>
                <wp:extent cx="0" cy="431800"/>
                <wp:effectExtent l="10160" t="7620" r="8890" b="8255"/>
                <wp:wrapNone/>
                <wp:docPr id="24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17B7DC7" id="Line 4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9pt,10.75pt" to="430.9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BhNp1J3QAAAAkBAAAPAAAAAAAAAAAAAAAAAAgEAABkcnMvZG93bnJldi54&#10;bWxQSwUGAAAAAAQABADzAAAAE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BFDFD3" wp14:editId="3EFA6E9B">
                <wp:simplePos x="0" y="0"/>
                <wp:positionH relativeFrom="column">
                  <wp:posOffset>4500880</wp:posOffset>
                </wp:positionH>
                <wp:positionV relativeFrom="paragraph">
                  <wp:posOffset>136525</wp:posOffset>
                </wp:positionV>
                <wp:extent cx="0" cy="431800"/>
                <wp:effectExtent l="10160" t="7620" r="8890" b="8255"/>
                <wp:wrapNone/>
                <wp:docPr id="23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2B2B89" id="Line 45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.4pt,10.75pt" to="354.4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AkAzIF3QAAAAkBAAAPAAAAAAAAAAAAAAAAAAgEAABkcnMvZG93bnJldi54&#10;bWxQSwUGAAAAAAQABADzAAAAE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71F8B1" wp14:editId="375E639C">
                <wp:simplePos x="0" y="0"/>
                <wp:positionH relativeFrom="column">
                  <wp:posOffset>4014470</wp:posOffset>
                </wp:positionH>
                <wp:positionV relativeFrom="paragraph">
                  <wp:posOffset>136525</wp:posOffset>
                </wp:positionV>
                <wp:extent cx="0" cy="431800"/>
                <wp:effectExtent l="9525" t="7620" r="9525" b="8255"/>
                <wp:wrapNone/>
                <wp:docPr id="22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79EDBA4" id="Line 4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1pt,10.75pt" to="316.1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ChbPw63QAAAAkBAAAPAAAAAAAAAAAAAAAAAAgEAABkcnMvZG93bnJldi54&#10;bWxQSwUGAAAAAAQABADzAAAAEgUAAAAA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203230" wp14:editId="5D321F19">
                <wp:simplePos x="0" y="0"/>
                <wp:positionH relativeFrom="column">
                  <wp:posOffset>2556510</wp:posOffset>
                </wp:positionH>
                <wp:positionV relativeFrom="paragraph">
                  <wp:posOffset>136525</wp:posOffset>
                </wp:positionV>
                <wp:extent cx="0" cy="431800"/>
                <wp:effectExtent l="8890" t="7620" r="10160" b="8255"/>
                <wp:wrapNone/>
                <wp:docPr id="21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960CF8" id="Line 4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3pt,10.75pt" to="201.3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Bv8Xx83QAAAAkBAAAPAAAAAAAAAAAAAAAAAAgEAABkcnMvZG93bnJldi54&#10;bWxQSwUGAAAAAAQABADzAAAAEgUAAAAA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FDCBE" wp14:editId="35245CFC">
                <wp:simplePos x="0" y="0"/>
                <wp:positionH relativeFrom="column">
                  <wp:posOffset>2070100</wp:posOffset>
                </wp:positionH>
                <wp:positionV relativeFrom="paragraph">
                  <wp:posOffset>136525</wp:posOffset>
                </wp:positionV>
                <wp:extent cx="0" cy="431800"/>
                <wp:effectExtent l="8255" t="7620" r="10795" b="8255"/>
                <wp:wrapNone/>
                <wp:docPr id="20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0DCBCF" id="Line 3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pt,10.75pt" to="163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4F1001F8" wp14:editId="34285971">
                <wp:simplePos x="0" y="0"/>
                <wp:positionH relativeFrom="column">
                  <wp:posOffset>-571500</wp:posOffset>
                </wp:positionH>
                <wp:positionV relativeFrom="paragraph">
                  <wp:posOffset>139065</wp:posOffset>
                </wp:positionV>
                <wp:extent cx="6972300" cy="431800"/>
                <wp:effectExtent l="5080" t="10160" r="13970" b="5715"/>
                <wp:wrapNone/>
                <wp:docPr id="1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D6B5203" id="Rectangle 22" o:spid="_x0000_s1026" style="position:absolute;margin-left:-45pt;margin-top:10.95pt;width:549pt;height:34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"/>
            </w:pict>
          </mc:Fallback>
        </mc:AlternateContent>
      </w:r>
    </w:p>
    <w:p w14:paraId="68341839" w14:textId="77777777" w:rsidR="00D32D38" w:rsidRDefault="00FE082F" w:rsidP="00A25D49">
      <w:pPr>
        <w:tabs>
          <w:tab w:val="left" w:pos="5955"/>
        </w:tabs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AFC0F6F" wp14:editId="02E8BE77">
                <wp:simplePos x="0" y="0"/>
                <wp:positionH relativeFrom="column">
                  <wp:posOffset>1600200</wp:posOffset>
                </wp:positionH>
                <wp:positionV relativeFrom="paragraph">
                  <wp:posOffset>-36195</wp:posOffset>
                </wp:positionV>
                <wp:extent cx="0" cy="431800"/>
                <wp:effectExtent l="5080" t="10160" r="13970" b="5715"/>
                <wp:wrapNone/>
                <wp:docPr id="1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99B1FE" id="Line 2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-2.85pt" to="126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"/>
            </w:pict>
          </mc:Fallback>
        </mc:AlternateContent>
      </w:r>
      <w:r w:rsidR="00C9791F">
        <w:rPr>
          <w:b/>
          <w:sz w:val="24"/>
          <w:szCs w:val="24"/>
        </w:rPr>
        <w:t>km-Strecken:*</w:t>
      </w:r>
      <w:r w:rsidR="00A25D49">
        <w:rPr>
          <w:b/>
          <w:sz w:val="24"/>
          <w:szCs w:val="24"/>
        </w:rPr>
        <w:tab/>
      </w:r>
      <w:r w:rsidR="00A25D49">
        <w:rPr>
          <w:b/>
          <w:sz w:val="24"/>
          <w:szCs w:val="24"/>
        </w:rPr>
        <w:tab/>
      </w:r>
    </w:p>
    <w:p w14:paraId="31922158" w14:textId="77777777" w:rsidR="00D32D38" w:rsidRPr="00DC5C31" w:rsidRDefault="00C9791F" w:rsidP="00030BDE">
      <w:pPr>
        <w:ind w:right="-828" w:hanging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(an Werktagen)                  </w:t>
      </w:r>
      <w:r w:rsidR="00D32D38" w:rsidRPr="00DC5C31">
        <w:rPr>
          <w:b/>
          <w:sz w:val="24"/>
          <w:szCs w:val="24"/>
        </w:rPr>
        <w:t xml:space="preserve">       </w:t>
      </w:r>
      <w:bookmarkStart w:id="2" w:name="Text2"/>
      <w:r w:rsidR="00DB32E1">
        <w:rPr>
          <w:b/>
          <w:sz w:val="24"/>
          <w:szCs w:val="24"/>
        </w:rPr>
        <w:fldChar w:fldCharType="begin">
          <w:ffData>
            <w:name w:val="Text2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bookmarkEnd w:id="2"/>
      <w:r w:rsidR="001C2B4F">
        <w:rPr>
          <w:b/>
          <w:sz w:val="24"/>
          <w:szCs w:val="24"/>
        </w:rPr>
        <w:t xml:space="preserve">     </w:t>
      </w:r>
      <w:r w:rsidR="00DB32E1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r w:rsidR="001C2B4F">
        <w:rPr>
          <w:b/>
          <w:sz w:val="24"/>
          <w:szCs w:val="24"/>
        </w:rPr>
        <w:t xml:space="preserve">     </w:t>
      </w:r>
      <w:r w:rsidR="003152FA">
        <w:rPr>
          <w:b/>
          <w:sz w:val="24"/>
          <w:szCs w:val="24"/>
        </w:rPr>
        <w:t xml:space="preserve">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  <w:r w:rsidR="001C2B4F">
        <w:rPr>
          <w:b/>
          <w:sz w:val="24"/>
          <w:szCs w:val="24"/>
        </w:rPr>
        <w:t xml:space="preserve">    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  <w:r w:rsidR="001C2B4F">
        <w:rPr>
          <w:b/>
          <w:sz w:val="24"/>
          <w:szCs w:val="24"/>
        </w:rPr>
        <w:t xml:space="preserve">     </w:t>
      </w:r>
      <w:r w:rsidR="003152FA">
        <w:rPr>
          <w:b/>
          <w:sz w:val="24"/>
          <w:szCs w:val="24"/>
        </w:rPr>
        <w:t xml:space="preserve">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  <w:r w:rsidR="001C2B4F">
        <w:rPr>
          <w:b/>
          <w:sz w:val="24"/>
          <w:szCs w:val="24"/>
        </w:rPr>
        <w:t xml:space="preserve">     </w:t>
      </w:r>
      <w:r w:rsidR="00DB32E1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F86538">
        <w:rPr>
          <w:b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r w:rsidR="001C2B4F">
        <w:rPr>
          <w:b/>
          <w:sz w:val="24"/>
          <w:szCs w:val="24"/>
        </w:rPr>
        <w:t xml:space="preserve">    </w:t>
      </w:r>
      <w:r w:rsidR="003152FA">
        <w:rPr>
          <w:b/>
          <w:sz w:val="24"/>
          <w:szCs w:val="24"/>
        </w:rPr>
        <w:t xml:space="preserve"> </w:t>
      </w:r>
      <w:r w:rsidR="001C2B4F">
        <w:rPr>
          <w:b/>
          <w:sz w:val="24"/>
          <w:szCs w:val="24"/>
        </w:rPr>
        <w:t xml:space="preserve"> </w:t>
      </w:r>
      <w:r w:rsidR="00DB32E1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r w:rsidR="001C2B4F">
        <w:rPr>
          <w:b/>
          <w:sz w:val="24"/>
          <w:szCs w:val="24"/>
        </w:rPr>
        <w:t xml:space="preserve">    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  <w:r w:rsidR="001C2B4F">
        <w:rPr>
          <w:b/>
          <w:sz w:val="24"/>
          <w:szCs w:val="24"/>
        </w:rPr>
        <w:t xml:space="preserve">    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  <w:r w:rsidR="001C2B4F">
        <w:rPr>
          <w:b/>
          <w:sz w:val="24"/>
          <w:szCs w:val="24"/>
        </w:rPr>
        <w:t xml:space="preserve">    </w:t>
      </w:r>
      <w:r w:rsidR="003152FA">
        <w:rPr>
          <w:b/>
          <w:sz w:val="24"/>
          <w:szCs w:val="24"/>
        </w:rPr>
        <w:t xml:space="preserve">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</w:p>
    <w:p w14:paraId="4E15F041" w14:textId="77777777" w:rsidR="00D32D38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5DF83FE" wp14:editId="5AD779EC">
                <wp:simplePos x="0" y="0"/>
                <wp:positionH relativeFrom="column">
                  <wp:posOffset>5941060</wp:posOffset>
                </wp:positionH>
                <wp:positionV relativeFrom="paragraph">
                  <wp:posOffset>125730</wp:posOffset>
                </wp:positionV>
                <wp:extent cx="0" cy="431800"/>
                <wp:effectExtent l="12065" t="8255" r="6985" b="7620"/>
                <wp:wrapNone/>
                <wp:docPr id="17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FF221B1" id="Line 5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7.8pt,9.9pt" to="467.8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DdXWn83QAAAAkBAAAPAAAAAAAAAAAAAAAAAAgEAABkcnMvZG93bnJldi54&#10;bWxQSwUGAAAAAAQABADzAAAAEgUAAAAA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6D2AA1" wp14:editId="52091870">
                <wp:simplePos x="0" y="0"/>
                <wp:positionH relativeFrom="column">
                  <wp:posOffset>5472430</wp:posOffset>
                </wp:positionH>
                <wp:positionV relativeFrom="paragraph">
                  <wp:posOffset>125730</wp:posOffset>
                </wp:positionV>
                <wp:extent cx="0" cy="431800"/>
                <wp:effectExtent l="10160" t="8255" r="8890" b="7620"/>
                <wp:wrapNone/>
                <wp:docPr id="16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7DF73C5" id="Line 57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0.9pt,9.9pt" to="430.9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FB5222" wp14:editId="618ACD33">
                <wp:simplePos x="0" y="0"/>
                <wp:positionH relativeFrom="column">
                  <wp:posOffset>4986655</wp:posOffset>
                </wp:positionH>
                <wp:positionV relativeFrom="paragraph">
                  <wp:posOffset>125730</wp:posOffset>
                </wp:positionV>
                <wp:extent cx="0" cy="431800"/>
                <wp:effectExtent l="10160" t="8255" r="8890" b="7620"/>
                <wp:wrapNone/>
                <wp:docPr id="15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50524D" id="Line 56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2.65pt,9.9pt" to="392.65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DWGHVS3QAAAAkBAAAPAAAAAAAAAAAAAAAAAAgEAABkcnMvZG93bnJldi54&#10;bWxQSwUGAAAAAAQABADzAAAAEgUAAAAA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EEF81E" wp14:editId="7EB16186">
                <wp:simplePos x="0" y="0"/>
                <wp:positionH relativeFrom="column">
                  <wp:posOffset>4500880</wp:posOffset>
                </wp:positionH>
                <wp:positionV relativeFrom="paragraph">
                  <wp:posOffset>125730</wp:posOffset>
                </wp:positionV>
                <wp:extent cx="0" cy="431800"/>
                <wp:effectExtent l="10160" t="8255" r="8890" b="7620"/>
                <wp:wrapNone/>
                <wp:docPr id="14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E2C948" id="Line 5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.4pt,9.9pt" to="354.4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F74E95" wp14:editId="2B8EA28A">
                <wp:simplePos x="0" y="0"/>
                <wp:positionH relativeFrom="column">
                  <wp:posOffset>4014470</wp:posOffset>
                </wp:positionH>
                <wp:positionV relativeFrom="paragraph">
                  <wp:posOffset>125730</wp:posOffset>
                </wp:positionV>
                <wp:extent cx="0" cy="431800"/>
                <wp:effectExtent l="9525" t="8255" r="9525" b="7620"/>
                <wp:wrapNone/>
                <wp:docPr id="13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5954CF" id="Line 5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1pt,9.9pt" to="316.1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FE5E14" wp14:editId="4E6BE5DA">
                <wp:simplePos x="0" y="0"/>
                <wp:positionH relativeFrom="column">
                  <wp:posOffset>3528695</wp:posOffset>
                </wp:positionH>
                <wp:positionV relativeFrom="paragraph">
                  <wp:posOffset>125730</wp:posOffset>
                </wp:positionV>
                <wp:extent cx="0" cy="431800"/>
                <wp:effectExtent l="9525" t="8255" r="9525" b="7620"/>
                <wp:wrapNone/>
                <wp:docPr id="12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6EA5807" id="Line 5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85pt,9.9pt" to="277.85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5DCC11" wp14:editId="556A62EB">
                <wp:simplePos x="0" y="0"/>
                <wp:positionH relativeFrom="column">
                  <wp:posOffset>3042285</wp:posOffset>
                </wp:positionH>
                <wp:positionV relativeFrom="paragraph">
                  <wp:posOffset>125730</wp:posOffset>
                </wp:positionV>
                <wp:extent cx="0" cy="431800"/>
                <wp:effectExtent l="8890" t="8255" r="10160" b="7620"/>
                <wp:wrapNone/>
                <wp:docPr id="11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7805A4" id="Line 5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55pt,9.9pt" to="239.55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BSWFtg3QAAAAkBAAAPAAAAAAAAAAAAAAAAAAgEAABkcnMvZG93bnJldi54&#10;bWxQSwUGAAAAAAQABADzAAAAEgUAAAAA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61BACB" wp14:editId="5947ED63">
                <wp:simplePos x="0" y="0"/>
                <wp:positionH relativeFrom="column">
                  <wp:posOffset>2556510</wp:posOffset>
                </wp:positionH>
                <wp:positionV relativeFrom="paragraph">
                  <wp:posOffset>125730</wp:posOffset>
                </wp:positionV>
                <wp:extent cx="0" cy="431800"/>
                <wp:effectExtent l="8890" t="8255" r="10160" b="7620"/>
                <wp:wrapNone/>
                <wp:docPr id="10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F06AE51" id="Line 5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3pt,9.9pt" to="201.3pt,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6AE1AE" wp14:editId="1A60AD93">
                <wp:simplePos x="0" y="0"/>
                <wp:positionH relativeFrom="column">
                  <wp:posOffset>2070100</wp:posOffset>
                </wp:positionH>
                <wp:positionV relativeFrom="paragraph">
                  <wp:posOffset>136525</wp:posOffset>
                </wp:positionV>
                <wp:extent cx="0" cy="431800"/>
                <wp:effectExtent l="8255" t="9525" r="10795" b="6350"/>
                <wp:wrapNone/>
                <wp:docPr id="9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847741F" id="Line 5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pt,10.75pt" to="163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"/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09EFA052" wp14:editId="48E61AF1">
                <wp:simplePos x="0" y="0"/>
                <wp:positionH relativeFrom="column">
                  <wp:posOffset>-571500</wp:posOffset>
                </wp:positionH>
                <wp:positionV relativeFrom="paragraph">
                  <wp:posOffset>125730</wp:posOffset>
                </wp:positionV>
                <wp:extent cx="6972300" cy="431800"/>
                <wp:effectExtent l="5080" t="8255" r="13970" b="7620"/>
                <wp:wrapNone/>
                <wp:docPr id="8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5AD8AD6" id="Rectangle 24" o:spid="_x0000_s1026" style="position:absolute;margin-left:-45pt;margin-top:9.9pt;width:549pt;height:34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"/>
            </w:pict>
          </mc:Fallback>
        </mc:AlternateContent>
      </w:r>
    </w:p>
    <w:p w14:paraId="3AAECBCC" w14:textId="77777777" w:rsidR="00D32D38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EA46F62" wp14:editId="4551E8A7">
                <wp:simplePos x="0" y="0"/>
                <wp:positionH relativeFrom="column">
                  <wp:posOffset>1598295</wp:posOffset>
                </wp:positionH>
                <wp:positionV relativeFrom="paragraph">
                  <wp:posOffset>-46990</wp:posOffset>
                </wp:positionV>
                <wp:extent cx="0" cy="431800"/>
                <wp:effectExtent l="12700" t="10795" r="6350" b="5080"/>
                <wp:wrapNone/>
                <wp:docPr id="7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1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10BD9E" id="Line 2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5.85pt,-3.7pt" to="125.85pt,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"/>
            </w:pict>
          </mc:Fallback>
        </mc:AlternateContent>
      </w:r>
      <w:r w:rsidR="00C9791F">
        <w:rPr>
          <w:b/>
          <w:sz w:val="24"/>
          <w:szCs w:val="24"/>
        </w:rPr>
        <w:t>km-Strecken:*</w:t>
      </w:r>
    </w:p>
    <w:p w14:paraId="5ECD374F" w14:textId="77777777" w:rsidR="00D32D38" w:rsidRPr="00DC5C31" w:rsidRDefault="00C9791F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(an Wochenenden)</w:t>
      </w:r>
      <w:r w:rsidR="00D32D38" w:rsidRPr="00DC5C31">
        <w:rPr>
          <w:b/>
          <w:sz w:val="24"/>
          <w:szCs w:val="24"/>
        </w:rPr>
        <w:t xml:space="preserve">              </w:t>
      </w:r>
      <w:r w:rsidR="00D32D38">
        <w:rPr>
          <w:b/>
          <w:sz w:val="24"/>
          <w:szCs w:val="24"/>
        </w:rPr>
        <w:t xml:space="preserve">    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 </w:t>
      </w:r>
      <w:r w:rsidR="00C21910">
        <w:rPr>
          <w:b/>
          <w:sz w:val="24"/>
          <w:szCs w:val="24"/>
        </w:rPr>
        <w:t xml:space="preserve">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 </w:t>
      </w:r>
      <w:r w:rsidR="00C21910">
        <w:rPr>
          <w:b/>
          <w:sz w:val="24"/>
          <w:szCs w:val="24"/>
        </w:rPr>
        <w:t xml:space="preserve"> </w:t>
      </w:r>
      <w:r w:rsidR="00C266E2">
        <w:rPr>
          <w:b/>
          <w:sz w:val="24"/>
          <w:szCs w:val="24"/>
        </w:rPr>
        <w:t xml:space="preserve">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  </w:t>
      </w:r>
      <w:r w:rsidR="00DF509D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F509D">
        <w:rPr>
          <w:b/>
          <w:sz w:val="24"/>
          <w:szCs w:val="24"/>
        </w:rPr>
        <w:instrText xml:space="preserve"> FORMTEXT </w:instrText>
      </w:r>
      <w:r w:rsidR="00DF509D">
        <w:rPr>
          <w:b/>
          <w:sz w:val="24"/>
          <w:szCs w:val="24"/>
        </w:rPr>
      </w:r>
      <w:r w:rsidR="00DF509D">
        <w:rPr>
          <w:b/>
          <w:sz w:val="24"/>
          <w:szCs w:val="24"/>
        </w:rPr>
        <w:fldChar w:fldCharType="separate"/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noProof/>
          <w:sz w:val="24"/>
          <w:szCs w:val="24"/>
        </w:rPr>
        <w:t> </w:t>
      </w:r>
      <w:r w:rsidR="00DF509D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 </w:t>
      </w:r>
      <w:r w:rsidR="00C21910">
        <w:rPr>
          <w:b/>
          <w:sz w:val="24"/>
          <w:szCs w:val="24"/>
        </w:rPr>
        <w:t xml:space="preserve"> </w:t>
      </w:r>
      <w:r w:rsidR="00C266E2">
        <w:rPr>
          <w:b/>
          <w:sz w:val="24"/>
          <w:szCs w:val="24"/>
        </w:rPr>
        <w:t xml:space="preserve"> </w:t>
      </w:r>
      <w:r w:rsidR="00DB32E1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  </w:t>
      </w:r>
      <w:r w:rsidR="00DB32E1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  </w:t>
      </w:r>
      <w:r w:rsidR="00C21910">
        <w:rPr>
          <w:b/>
          <w:sz w:val="24"/>
          <w:szCs w:val="24"/>
        </w:rPr>
        <w:t xml:space="preserve"> </w:t>
      </w:r>
      <w:r w:rsidR="00DB32E1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  </w:t>
      </w:r>
      <w:r w:rsidR="00DB32E1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  </w:t>
      </w:r>
      <w:r w:rsidR="00DB32E1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  </w:t>
      </w:r>
      <w:r w:rsidR="00DB32E1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chen!"/>
            <w:textInput>
              <w:maxLength w:val="3"/>
            </w:textInput>
          </w:ffData>
        </w:fldChar>
      </w:r>
      <w:r w:rsidR="00DB32E1">
        <w:rPr>
          <w:b/>
          <w:sz w:val="24"/>
          <w:szCs w:val="24"/>
        </w:rPr>
        <w:instrText xml:space="preserve"> FORMTEXT </w:instrText>
      </w:r>
      <w:r w:rsidR="00DB32E1">
        <w:rPr>
          <w:b/>
          <w:sz w:val="24"/>
          <w:szCs w:val="24"/>
        </w:rPr>
      </w:r>
      <w:r w:rsidR="00DB32E1">
        <w:rPr>
          <w:b/>
          <w:sz w:val="24"/>
          <w:szCs w:val="24"/>
        </w:rPr>
        <w:fldChar w:fldCharType="separate"/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noProof/>
          <w:sz w:val="24"/>
          <w:szCs w:val="24"/>
        </w:rPr>
        <w:t> </w:t>
      </w:r>
      <w:r w:rsidR="00DB32E1">
        <w:rPr>
          <w:b/>
          <w:sz w:val="24"/>
          <w:szCs w:val="24"/>
        </w:rPr>
        <w:fldChar w:fldCharType="end"/>
      </w:r>
      <w:r w:rsidR="00C266E2">
        <w:rPr>
          <w:b/>
          <w:sz w:val="24"/>
          <w:szCs w:val="24"/>
        </w:rPr>
        <w:t xml:space="preserve">   </w:t>
      </w:r>
    </w:p>
    <w:p w14:paraId="01CFC89D" w14:textId="77777777" w:rsidR="00D32D38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25737A4" wp14:editId="16FE7AC7">
                <wp:simplePos x="0" y="0"/>
                <wp:positionH relativeFrom="column">
                  <wp:posOffset>1600200</wp:posOffset>
                </wp:positionH>
                <wp:positionV relativeFrom="paragraph">
                  <wp:posOffset>100965</wp:posOffset>
                </wp:positionV>
                <wp:extent cx="0" cy="800100"/>
                <wp:effectExtent l="5080" t="13970" r="13970" b="508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916510" id="Line 5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7.95pt" to="126pt,7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"/>
            </w:pict>
          </mc:Fallback>
        </mc:AlternateContent>
      </w:r>
      <w:r w:rsidRPr="00DC5C31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3BB8E2DC" wp14:editId="3EE3DF19">
                <wp:simplePos x="0" y="0"/>
                <wp:positionH relativeFrom="column">
                  <wp:posOffset>-571500</wp:posOffset>
                </wp:positionH>
                <wp:positionV relativeFrom="paragraph">
                  <wp:posOffset>100965</wp:posOffset>
                </wp:positionV>
                <wp:extent cx="6972300" cy="800100"/>
                <wp:effectExtent l="5080" t="13970" r="13970" b="508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2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5213C6" id="Rectangle 4" o:spid="_x0000_s1026" style="position:absolute;margin-left:-45pt;margin-top:7.95pt;width:549pt;height:63pt;z-index:-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"/>
            </w:pict>
          </mc:Fallback>
        </mc:AlternateContent>
      </w:r>
    </w:p>
    <w:p w14:paraId="1B4FECA1" w14:textId="77777777" w:rsidR="000B6BF4" w:rsidRDefault="00C9791F" w:rsidP="00F47F56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Zu</w:t>
      </w:r>
      <w:r w:rsidR="004E661E">
        <w:rPr>
          <w:b/>
          <w:sz w:val="24"/>
          <w:szCs w:val="24"/>
        </w:rPr>
        <w:t>sa</w:t>
      </w:r>
      <w:r>
        <w:rPr>
          <w:b/>
          <w:sz w:val="24"/>
          <w:szCs w:val="24"/>
        </w:rPr>
        <w:t>tzinfos:</w:t>
      </w:r>
      <w:r w:rsidR="000B6BF4">
        <w:rPr>
          <w:b/>
          <w:sz w:val="24"/>
          <w:szCs w:val="24"/>
        </w:rPr>
        <w:t xml:space="preserve">                              </w:t>
      </w:r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len à 45 Zeichen! (1. Zeile)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sz w:val="24"/>
          <w:szCs w:val="24"/>
        </w:rPr>
        <w:fldChar w:fldCharType="end"/>
      </w:r>
    </w:p>
    <w:p w14:paraId="64359BCE" w14:textId="77777777" w:rsidR="0006563D" w:rsidRDefault="00C9791F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(z. B. </w:t>
      </w:r>
      <w:r w:rsidR="00D32D38">
        <w:rPr>
          <w:b/>
          <w:sz w:val="24"/>
          <w:szCs w:val="24"/>
        </w:rPr>
        <w:t>Startzeit</w:t>
      </w:r>
      <w:r>
        <w:rPr>
          <w:b/>
          <w:sz w:val="24"/>
          <w:szCs w:val="24"/>
        </w:rPr>
        <w:t>, Treffpunkt</w:t>
      </w:r>
      <w:r w:rsidR="00E34C5D">
        <w:rPr>
          <w:b/>
          <w:sz w:val="24"/>
          <w:szCs w:val="24"/>
        </w:rPr>
        <w:t xml:space="preserve">        </w:t>
      </w:r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len à 45 Zeichen! (2. Zeile)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sz w:val="24"/>
          <w:szCs w:val="24"/>
        </w:rPr>
        <w:fldChar w:fldCharType="end"/>
      </w:r>
    </w:p>
    <w:p w14:paraId="77A70AF8" w14:textId="77777777" w:rsidR="00D32D38" w:rsidRPr="00DC5C31" w:rsidRDefault="0006563D" w:rsidP="00D708CC">
      <w:pPr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t>oder Terminrhythmus)</w:t>
      </w:r>
      <w:r w:rsidR="00D32D38" w:rsidRPr="00DC5C31">
        <w:rPr>
          <w:b/>
          <w:sz w:val="24"/>
          <w:szCs w:val="24"/>
        </w:rPr>
        <w:t xml:space="preserve">  </w:t>
      </w:r>
      <w:r w:rsidR="00E34C5D">
        <w:rPr>
          <w:b/>
          <w:sz w:val="24"/>
          <w:szCs w:val="24"/>
        </w:rPr>
        <w:t xml:space="preserve">           </w:t>
      </w:r>
      <w:r w:rsidR="00BB7CD4">
        <w:rPr>
          <w:b/>
          <w:sz w:val="24"/>
          <w:szCs w:val="24"/>
        </w:rPr>
        <w:fldChar w:fldCharType="begin">
          <w:ffData>
            <w:name w:val=""/>
            <w:enabled/>
            <w:calcOnExit w:val="0"/>
            <w:statusText w:type="text" w:val="Maximale Länge: 3 Zeilen à 45 Zeichen! (3. Zeile)"/>
            <w:textInput>
              <w:maxLength w:val="55"/>
            </w:textInput>
          </w:ffData>
        </w:fldChar>
      </w:r>
      <w:r w:rsidR="00BB7CD4">
        <w:rPr>
          <w:b/>
          <w:sz w:val="24"/>
          <w:szCs w:val="24"/>
        </w:rPr>
        <w:instrText xml:space="preserve"> FORMTEXT </w:instrText>
      </w:r>
      <w:r w:rsidR="00BB7CD4">
        <w:rPr>
          <w:b/>
          <w:sz w:val="24"/>
          <w:szCs w:val="24"/>
        </w:rPr>
      </w:r>
      <w:r w:rsidR="00BB7CD4">
        <w:rPr>
          <w:b/>
          <w:sz w:val="24"/>
          <w:szCs w:val="24"/>
        </w:rPr>
        <w:fldChar w:fldCharType="separate"/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noProof/>
          <w:sz w:val="24"/>
          <w:szCs w:val="24"/>
        </w:rPr>
        <w:t> </w:t>
      </w:r>
      <w:r w:rsidR="00BB7CD4">
        <w:rPr>
          <w:b/>
          <w:sz w:val="24"/>
          <w:szCs w:val="24"/>
        </w:rPr>
        <w:fldChar w:fldCharType="end"/>
      </w:r>
      <w:r w:rsidR="00D32D38" w:rsidRPr="00DC5C31">
        <w:rPr>
          <w:b/>
          <w:sz w:val="24"/>
          <w:szCs w:val="24"/>
        </w:rPr>
        <w:t xml:space="preserve">        </w:t>
      </w:r>
    </w:p>
    <w:p w14:paraId="5E5CC3D4" w14:textId="77777777" w:rsidR="00D32D38" w:rsidRPr="00DC5C31" w:rsidRDefault="00D32D38" w:rsidP="00D708CC">
      <w:pPr>
        <w:ind w:hanging="720"/>
        <w:rPr>
          <w:b/>
          <w:sz w:val="24"/>
          <w:szCs w:val="24"/>
        </w:rPr>
      </w:pPr>
    </w:p>
    <w:p w14:paraId="27D1800C" w14:textId="77777777" w:rsidR="00742660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F29F5E" wp14:editId="64D8B875">
                <wp:simplePos x="0" y="0"/>
                <wp:positionH relativeFrom="column">
                  <wp:posOffset>-571500</wp:posOffset>
                </wp:positionH>
                <wp:positionV relativeFrom="paragraph">
                  <wp:posOffset>71755</wp:posOffset>
                </wp:positionV>
                <wp:extent cx="6959600" cy="504190"/>
                <wp:effectExtent l="0" t="3810" r="0" b="0"/>
                <wp:wrapNone/>
                <wp:docPr id="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9600" cy="50419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773877" w14:textId="77777777" w:rsidR="000C0888" w:rsidRPr="00133E71" w:rsidRDefault="000C0888" w:rsidP="00137AC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33E71">
                              <w:rPr>
                                <w:rFonts w:cs="Arial"/>
                                <w:b/>
                                <w:sz w:val="24"/>
                                <w:szCs w:val="24"/>
                              </w:rPr>
                              <w:t>* bitte mindestens eine Streckenlänge angeben!</w:t>
                            </w:r>
                          </w:p>
                          <w:p w14:paraId="48BDD71D" w14:textId="77777777" w:rsidR="000C0888" w:rsidRPr="00133E71" w:rsidRDefault="000C0888" w:rsidP="00137AC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133E71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Die gewünschten Termine bitte auf der Rückseite im Kalenderformular ankreuzen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bzw. -klicken</w:t>
                            </w:r>
                            <w:r w:rsidRPr="00133E71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5F261FB" w14:textId="77777777" w:rsidR="000C0888" w:rsidRPr="009E6D1E" w:rsidRDefault="000C0888" w:rsidP="00137AC8">
                            <w:pPr>
                              <w:rPr>
                                <w:rFonts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6F29F5E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margin-left:-45pt;margin-top:5.65pt;width:548pt;height:3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" fillcolor="silver" stroked="f" strokeweight="3pt">
                <v:textbox>
                  <w:txbxContent>
                    <w:p w14:paraId="10773877" w14:textId="77777777" w:rsidR="000C0888" w:rsidRPr="00133E71" w:rsidRDefault="000C0888" w:rsidP="00137AC8">
                      <w:pPr>
                        <w:numPr>
                          <w:ilvl w:val="0"/>
                          <w:numId w:val="2"/>
                        </w:numPr>
                        <w:rPr>
                          <w:rFonts w:cs="Arial"/>
                          <w:b/>
                          <w:sz w:val="24"/>
                          <w:szCs w:val="24"/>
                        </w:rPr>
                      </w:pPr>
                      <w:r w:rsidRPr="00133E71">
                        <w:rPr>
                          <w:rFonts w:cs="Arial"/>
                          <w:b/>
                          <w:sz w:val="24"/>
                          <w:szCs w:val="24"/>
                        </w:rPr>
                        <w:t>* bitte mindestens eine Streckenlänge angeben!</w:t>
                      </w:r>
                    </w:p>
                    <w:p w14:paraId="48BDD71D" w14:textId="77777777" w:rsidR="000C0888" w:rsidRPr="00133E71" w:rsidRDefault="000C0888" w:rsidP="00137AC8">
                      <w:pPr>
                        <w:numPr>
                          <w:ilvl w:val="0"/>
                          <w:numId w:val="2"/>
                        </w:numPr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133E71">
                        <w:rPr>
                          <w:rFonts w:cs="Arial"/>
                          <w:b/>
                          <w:sz w:val="22"/>
                          <w:szCs w:val="22"/>
                        </w:rPr>
                        <w:t>Die gewünschten Termine bitte auf der Rückseite im Kalenderformular ankreuzen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bzw. -klicken</w:t>
                      </w:r>
                      <w:r w:rsidRPr="00133E71">
                        <w:rPr>
                          <w:rFonts w:cs="Arial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14:paraId="35F261FB" w14:textId="77777777" w:rsidR="000C0888" w:rsidRPr="009E6D1E" w:rsidRDefault="000C0888" w:rsidP="00137AC8">
                      <w:pPr>
                        <w:rPr>
                          <w:rFonts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2A12A5" w14:textId="77777777" w:rsidR="00742660" w:rsidRDefault="00742660" w:rsidP="00D708CC">
      <w:pPr>
        <w:ind w:hanging="720"/>
        <w:rPr>
          <w:b/>
          <w:sz w:val="24"/>
          <w:szCs w:val="24"/>
        </w:rPr>
      </w:pPr>
    </w:p>
    <w:p w14:paraId="081A05F5" w14:textId="77777777" w:rsidR="00742660" w:rsidRDefault="00FE082F" w:rsidP="00D708CC">
      <w:pPr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293C24" wp14:editId="2086520E">
                <wp:simplePos x="0" y="0"/>
                <wp:positionH relativeFrom="column">
                  <wp:posOffset>-595630</wp:posOffset>
                </wp:positionH>
                <wp:positionV relativeFrom="paragraph">
                  <wp:posOffset>231775</wp:posOffset>
                </wp:positionV>
                <wp:extent cx="2514600" cy="1676400"/>
                <wp:effectExtent l="0" t="0" r="0" b="0"/>
                <wp:wrapNone/>
                <wp:docPr id="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76ED2F" w14:textId="77777777" w:rsidR="000C0888" w:rsidRDefault="000C0888" w:rsidP="00742660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sz w:val="22"/>
                                <w:szCs w:val="22"/>
                              </w:rPr>
                              <w:t>Bitte senden Sie diese Terminanmel-dung an die:</w:t>
                            </w:r>
                          </w:p>
                          <w:p w14:paraId="0175E63D" w14:textId="77777777" w:rsidR="000C0888" w:rsidRDefault="000C0888" w:rsidP="00742660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14:paraId="230E748C" w14:textId="2E2DDFBD" w:rsidR="000C0888" w:rsidRDefault="000C0888" w:rsidP="00742660">
                            <w:pPr>
                              <w:jc w:val="center"/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 w:rsidRPr="00917D4A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Geschäftsstelle</w:t>
                            </w:r>
                          </w:p>
                          <w:p w14:paraId="7C99F626" w14:textId="2C32B6B9" w:rsidR="000C0888" w:rsidRPr="00917D4A" w:rsidRDefault="00DA596D" w:rsidP="00742660">
                            <w:pPr>
                              <w:jc w:val="center"/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German</w:t>
                            </w:r>
                            <w:r w:rsidR="000C0888" w:rsidRPr="00917D4A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Cycling</w:t>
                            </w:r>
                            <w:r w:rsidR="000C0888" w:rsidRPr="00917D4A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 e.V.,</w:t>
                            </w:r>
                          </w:p>
                          <w:p w14:paraId="39850C99" w14:textId="77777777" w:rsidR="000C0888" w:rsidRPr="00917D4A" w:rsidRDefault="000C0888" w:rsidP="00742660">
                            <w:pPr>
                              <w:jc w:val="center"/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 w:rsidRPr="00917D4A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Otto-Fleck-Schneise 4,</w:t>
                            </w:r>
                          </w:p>
                          <w:p w14:paraId="40412452" w14:textId="77777777" w:rsidR="000C0888" w:rsidRPr="00917D4A" w:rsidRDefault="000C0888" w:rsidP="00742660">
                            <w:pPr>
                              <w:jc w:val="center"/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 w:rsidRPr="00917D4A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60528 Frankfurt/Main</w:t>
                            </w:r>
                          </w:p>
                          <w:p w14:paraId="1E1B365B" w14:textId="77777777" w:rsidR="000C0888" w:rsidRDefault="000C0888" w:rsidP="00107359">
                            <w:pPr>
                              <w:jc w:val="center"/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E-Mail:</w:t>
                            </w:r>
                          </w:p>
                          <w:p w14:paraId="15010F5D" w14:textId="77777777" w:rsidR="00054002" w:rsidRPr="00054002" w:rsidRDefault="00054002" w:rsidP="00054002">
                            <w:pPr>
                              <w:jc w:val="center"/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 w:rsidRPr="00054002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michael.schrader@germancycling.com</w:t>
                            </w:r>
                          </w:p>
                          <w:p w14:paraId="64B70F24" w14:textId="77777777" w:rsidR="000C0888" w:rsidRDefault="000C0888" w:rsidP="00742660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14:paraId="5DCCC64C" w14:textId="77777777" w:rsidR="000C0888" w:rsidRDefault="000C088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293C24" id="Text Box 32" o:spid="_x0000_s1027" type="#_x0000_t202" style="position:absolute;margin-left:-46.9pt;margin-top:18.25pt;width:198pt;height:13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" stroked="f">
                <v:textbox>
                  <w:txbxContent>
                    <w:p w14:paraId="2476ED2F" w14:textId="77777777" w:rsidR="000C0888" w:rsidRDefault="000C0888" w:rsidP="00742660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sz w:val="22"/>
                          <w:szCs w:val="22"/>
                        </w:rPr>
                        <w:t>Bitte senden Sie diese Terminanmel-dung an die:</w:t>
                      </w:r>
                    </w:p>
                    <w:p w14:paraId="0175E63D" w14:textId="77777777" w:rsidR="000C0888" w:rsidRDefault="000C0888" w:rsidP="00742660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14:paraId="230E748C" w14:textId="2E2DDFBD" w:rsidR="000C0888" w:rsidRDefault="000C0888" w:rsidP="00742660">
                      <w:pPr>
                        <w:jc w:val="center"/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</w:pPr>
                      <w:r w:rsidRPr="00917D4A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Geschäftsstelle</w:t>
                      </w:r>
                    </w:p>
                    <w:p w14:paraId="7C99F626" w14:textId="2C32B6B9" w:rsidR="000C0888" w:rsidRPr="00917D4A" w:rsidRDefault="00DA596D" w:rsidP="00742660">
                      <w:pPr>
                        <w:jc w:val="center"/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German</w:t>
                      </w:r>
                      <w:r w:rsidR="000C0888" w:rsidRPr="00917D4A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Cycling</w:t>
                      </w:r>
                      <w:r w:rsidR="000C0888" w:rsidRPr="00917D4A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 xml:space="preserve"> e.V.,</w:t>
                      </w:r>
                    </w:p>
                    <w:p w14:paraId="39850C99" w14:textId="77777777" w:rsidR="000C0888" w:rsidRPr="00917D4A" w:rsidRDefault="000C0888" w:rsidP="00742660">
                      <w:pPr>
                        <w:jc w:val="center"/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</w:pPr>
                      <w:r w:rsidRPr="00917D4A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Otto-Fleck-Schneise 4,</w:t>
                      </w:r>
                    </w:p>
                    <w:p w14:paraId="40412452" w14:textId="77777777" w:rsidR="000C0888" w:rsidRPr="00917D4A" w:rsidRDefault="000C0888" w:rsidP="00742660">
                      <w:pPr>
                        <w:jc w:val="center"/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</w:pPr>
                      <w:r w:rsidRPr="00917D4A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60528 Frankfurt/Main</w:t>
                      </w:r>
                    </w:p>
                    <w:p w14:paraId="1E1B365B" w14:textId="77777777" w:rsidR="000C0888" w:rsidRDefault="000C0888" w:rsidP="00107359">
                      <w:pPr>
                        <w:jc w:val="center"/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E-Mail:</w:t>
                      </w:r>
                    </w:p>
                    <w:p w14:paraId="15010F5D" w14:textId="77777777" w:rsidR="00054002" w:rsidRPr="00054002" w:rsidRDefault="00054002" w:rsidP="00054002">
                      <w:pPr>
                        <w:jc w:val="center"/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</w:pPr>
                      <w:r w:rsidRPr="00054002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michael.schrader@germancycling.com</w:t>
                      </w:r>
                    </w:p>
                    <w:p w14:paraId="64B70F24" w14:textId="77777777" w:rsidR="000C0888" w:rsidRDefault="000C0888" w:rsidP="00742660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14:paraId="5DCCC64C" w14:textId="77777777" w:rsidR="000C0888" w:rsidRDefault="000C0888"/>
                  </w:txbxContent>
                </v:textbox>
              </v:shape>
            </w:pict>
          </mc:Fallback>
        </mc:AlternateContent>
      </w:r>
    </w:p>
    <w:p w14:paraId="69633C74" w14:textId="77777777" w:rsidR="00A47825" w:rsidRDefault="00FE082F" w:rsidP="00742660">
      <w:pPr>
        <w:ind w:right="-1008"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884157" wp14:editId="1F3FA443">
                <wp:simplePos x="0" y="0"/>
                <wp:positionH relativeFrom="column">
                  <wp:posOffset>1943100</wp:posOffset>
                </wp:positionH>
                <wp:positionV relativeFrom="paragraph">
                  <wp:posOffset>106680</wp:posOffset>
                </wp:positionV>
                <wp:extent cx="4457700" cy="1426210"/>
                <wp:effectExtent l="5080" t="12065" r="13970" b="9525"/>
                <wp:wrapNone/>
                <wp:docPr id="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0" cy="142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C8BA5F4" id="Rectangle 35" o:spid="_x0000_s1026" style="position:absolute;margin-left:153pt;margin-top:8.4pt;width:351pt;height:112.3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"/>
            </w:pict>
          </mc:Fallback>
        </mc:AlternateContent>
      </w:r>
      <w:r w:rsidR="00742660">
        <w:rPr>
          <w:b/>
          <w:sz w:val="24"/>
          <w:szCs w:val="24"/>
        </w:rPr>
        <w:t xml:space="preserve">                                                            </w:t>
      </w:r>
    </w:p>
    <w:p w14:paraId="1F130DAD" w14:textId="77777777" w:rsidR="00167928" w:rsidRPr="00231A81" w:rsidRDefault="00A47825" w:rsidP="00167928">
      <w:pPr>
        <w:ind w:right="-1008" w:hanging="720"/>
      </w:pPr>
      <w:r>
        <w:rPr>
          <w:b/>
          <w:sz w:val="24"/>
          <w:szCs w:val="24"/>
        </w:rPr>
        <w:t xml:space="preserve">                                                           </w:t>
      </w:r>
      <w:r w:rsidR="00167928">
        <w:rPr>
          <w:b/>
          <w:sz w:val="24"/>
          <w:szCs w:val="24"/>
        </w:rPr>
        <w:t xml:space="preserve">  </w:t>
      </w:r>
      <w:r w:rsidR="00167928" w:rsidRPr="00231A81">
        <w:t xml:space="preserve">Ich habe </w:t>
      </w:r>
      <w:r w:rsidR="004E661E">
        <w:t>di</w:t>
      </w:r>
      <w:r w:rsidR="00167928" w:rsidRPr="00231A81">
        <w:t>e Date</w:t>
      </w:r>
      <w:r w:rsidR="00167928">
        <w:t xml:space="preserve">nschutzinformation zum </w:t>
      </w:r>
      <w:r w:rsidR="000B7CFA">
        <w:t>GC</w:t>
      </w:r>
      <w:r w:rsidR="00167928">
        <w:t>-Breitensportkalender zur</w:t>
      </w:r>
    </w:p>
    <w:p w14:paraId="39007007" w14:textId="77777777" w:rsidR="00167928" w:rsidRDefault="00167928" w:rsidP="00167928">
      <w:pPr>
        <w:ind w:right="-1008" w:hanging="720"/>
      </w:pPr>
      <w:r>
        <w:rPr>
          <w:b/>
          <w:sz w:val="24"/>
          <w:szCs w:val="24"/>
        </w:rPr>
        <w:t xml:space="preserve">                                                             </w:t>
      </w:r>
      <w:r w:rsidRPr="00231A81">
        <w:t>Kenntnis genommen und er</w:t>
      </w:r>
      <w:r>
        <w:t>kläre mich mit der darin erläuterten Verwen-</w:t>
      </w:r>
    </w:p>
    <w:p w14:paraId="60D68FA3" w14:textId="77777777" w:rsidR="00167928" w:rsidRDefault="00167928" w:rsidP="00167928">
      <w:pPr>
        <w:ind w:right="-1008" w:hanging="720"/>
        <w:rPr>
          <w:b/>
          <w:sz w:val="24"/>
          <w:szCs w:val="24"/>
        </w:rPr>
      </w:pPr>
      <w:r>
        <w:t xml:space="preserve">                                                                         dung meiner per</w:t>
      </w:r>
      <w:r w:rsidR="004E661E">
        <w:t>so</w:t>
      </w:r>
      <w:r>
        <w:t>nenbezogenen Daten einverstanden.</w:t>
      </w:r>
    </w:p>
    <w:p w14:paraId="22514AEA" w14:textId="77777777" w:rsidR="00167928" w:rsidRPr="00742660" w:rsidRDefault="00167928" w:rsidP="00167928">
      <w:pPr>
        <w:ind w:right="-1008" w:hanging="720"/>
        <w:jc w:val="center"/>
        <w:rPr>
          <w:b/>
          <w:sz w:val="24"/>
          <w:szCs w:val="24"/>
          <w:u w:val="single"/>
        </w:rPr>
      </w:pPr>
    </w:p>
    <w:p w14:paraId="23B3BFA9" w14:textId="77777777" w:rsidR="00167928" w:rsidRDefault="00167928" w:rsidP="00167928">
      <w:pPr>
        <w:ind w:hanging="720"/>
        <w:jc w:val="center"/>
        <w:rPr>
          <w:b/>
          <w:sz w:val="18"/>
          <w:szCs w:val="18"/>
        </w:rPr>
      </w:pPr>
    </w:p>
    <w:p w14:paraId="41CC8944" w14:textId="77777777" w:rsidR="00137AC8" w:rsidRDefault="00167928" w:rsidP="00167928">
      <w:pPr>
        <w:ind w:hanging="720"/>
        <w:rPr>
          <w:b/>
          <w:sz w:val="24"/>
          <w:szCs w:val="24"/>
        </w:rPr>
      </w:pPr>
      <w:r>
        <w:rPr>
          <w:b/>
          <w:sz w:val="18"/>
          <w:szCs w:val="18"/>
        </w:rPr>
        <w:t xml:space="preserve">                                                                                </w:t>
      </w:r>
    </w:p>
    <w:p w14:paraId="5EBACB7F" w14:textId="77777777" w:rsidR="00742660" w:rsidRPr="00742660" w:rsidRDefault="00137AC8" w:rsidP="00742660">
      <w:pPr>
        <w:ind w:right="-1008" w:hanging="720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                                                         </w:t>
      </w:r>
      <w:r w:rsidR="00F47F56">
        <w:rPr>
          <w:b/>
          <w:sz w:val="24"/>
          <w:szCs w:val="24"/>
        </w:rPr>
        <w:t xml:space="preserve">  </w:t>
      </w:r>
      <w:r w:rsidR="00A47825">
        <w:rPr>
          <w:b/>
          <w:sz w:val="24"/>
          <w:szCs w:val="24"/>
        </w:rPr>
        <w:t xml:space="preserve"> </w:t>
      </w:r>
      <w:r w:rsidR="00E34C5D" w:rsidRPr="00167928">
        <w:rPr>
          <w:b/>
          <w:sz w:val="32"/>
          <w:szCs w:val="32"/>
          <w:u w:val="single"/>
        </w:rPr>
        <w:fldChar w:fldCharType="begin">
          <w:ffData>
            <w:name w:val=""/>
            <w:enabled/>
            <w:calcOnExit w:val="0"/>
            <w:statusText w:type="text" w:val="Eingabeformat: TT.MM.JJ (Datum kurz)"/>
            <w:textInput>
              <w:type w:val="date"/>
              <w:format w:val="dd.MM.yy"/>
            </w:textInput>
          </w:ffData>
        </w:fldChar>
      </w:r>
      <w:r w:rsidR="00E34C5D" w:rsidRPr="00167928">
        <w:rPr>
          <w:b/>
          <w:sz w:val="32"/>
          <w:szCs w:val="32"/>
          <w:u w:val="single"/>
        </w:rPr>
        <w:instrText xml:space="preserve"> FORMTEXT </w:instrText>
      </w:r>
      <w:r w:rsidR="00E34C5D" w:rsidRPr="00167928">
        <w:rPr>
          <w:b/>
          <w:sz w:val="32"/>
          <w:szCs w:val="32"/>
          <w:u w:val="single"/>
        </w:rPr>
      </w:r>
      <w:r w:rsidR="00E34C5D" w:rsidRPr="00167928">
        <w:rPr>
          <w:b/>
          <w:sz w:val="32"/>
          <w:szCs w:val="32"/>
          <w:u w:val="single"/>
        </w:rPr>
        <w:fldChar w:fldCharType="separate"/>
      </w:r>
      <w:r w:rsidR="00F86538" w:rsidRPr="00167928">
        <w:rPr>
          <w:b/>
          <w:sz w:val="32"/>
          <w:szCs w:val="32"/>
          <w:u w:val="single"/>
        </w:rPr>
        <w:t> </w:t>
      </w:r>
      <w:r w:rsidR="00F86538" w:rsidRPr="00167928">
        <w:rPr>
          <w:b/>
          <w:sz w:val="32"/>
          <w:szCs w:val="32"/>
          <w:u w:val="single"/>
        </w:rPr>
        <w:t> </w:t>
      </w:r>
      <w:r w:rsidR="00F86538" w:rsidRPr="00167928">
        <w:rPr>
          <w:b/>
          <w:sz w:val="32"/>
          <w:szCs w:val="32"/>
          <w:u w:val="single"/>
        </w:rPr>
        <w:t> </w:t>
      </w:r>
      <w:r w:rsidR="00F86538" w:rsidRPr="00167928">
        <w:rPr>
          <w:b/>
          <w:sz w:val="32"/>
          <w:szCs w:val="32"/>
          <w:u w:val="single"/>
        </w:rPr>
        <w:t> </w:t>
      </w:r>
      <w:r w:rsidR="00F86538" w:rsidRPr="00167928">
        <w:rPr>
          <w:b/>
          <w:sz w:val="32"/>
          <w:szCs w:val="32"/>
          <w:u w:val="single"/>
        </w:rPr>
        <w:t> </w:t>
      </w:r>
      <w:r w:rsidR="00E34C5D" w:rsidRPr="00167928">
        <w:rPr>
          <w:b/>
          <w:sz w:val="32"/>
          <w:szCs w:val="32"/>
          <w:u w:val="single"/>
        </w:rPr>
        <w:fldChar w:fldCharType="end"/>
      </w:r>
      <w:r w:rsidR="00742660" w:rsidRPr="00742660">
        <w:rPr>
          <w:b/>
          <w:u w:val="single"/>
        </w:rPr>
        <w:t>_____________________</w:t>
      </w:r>
      <w:r w:rsidR="00742660">
        <w:rPr>
          <w:b/>
          <w:u w:val="single"/>
        </w:rPr>
        <w:t>_____</w:t>
      </w:r>
      <w:r w:rsidR="00742660" w:rsidRPr="00742660">
        <w:rPr>
          <w:b/>
          <w:u w:val="single"/>
        </w:rPr>
        <w:t>_______________</w:t>
      </w:r>
      <w:r w:rsidR="002A1CA2">
        <w:rPr>
          <w:b/>
          <w:u w:val="single"/>
        </w:rPr>
        <w:t>_____</w:t>
      </w:r>
    </w:p>
    <w:p w14:paraId="3F1DA027" w14:textId="77777777" w:rsidR="00960EEA" w:rsidRDefault="00742660" w:rsidP="00D708CC">
      <w:pPr>
        <w:ind w:hanging="720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                                                          </w:t>
      </w:r>
      <w:r w:rsidR="00A47825">
        <w:rPr>
          <w:b/>
          <w:sz w:val="24"/>
          <w:szCs w:val="24"/>
        </w:rPr>
        <w:t xml:space="preserve">   </w:t>
      </w:r>
      <w:r w:rsidRPr="00F47F56">
        <w:rPr>
          <w:b/>
          <w:sz w:val="18"/>
          <w:szCs w:val="18"/>
        </w:rPr>
        <w:t xml:space="preserve">Datum/Unterschrift </w:t>
      </w:r>
    </w:p>
    <w:p w14:paraId="6E95C9EA" w14:textId="77777777" w:rsidR="00960EEA" w:rsidRDefault="00960EEA" w:rsidP="00D708CC">
      <w:pPr>
        <w:ind w:hanging="720"/>
        <w:rPr>
          <w:b/>
          <w:sz w:val="18"/>
          <w:szCs w:val="18"/>
        </w:rPr>
      </w:pPr>
    </w:p>
    <w:p w14:paraId="036FF65F" w14:textId="77777777" w:rsidR="00960EEA" w:rsidRDefault="00054002" w:rsidP="00D708CC">
      <w:pPr>
        <w:ind w:hanging="720"/>
        <w:rPr>
          <w:b/>
          <w:sz w:val="18"/>
          <w:szCs w:val="18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8D6957" wp14:editId="12DF221F">
                <wp:simplePos x="0" y="0"/>
                <wp:positionH relativeFrom="page">
                  <wp:align>center</wp:align>
                </wp:positionH>
                <wp:positionV relativeFrom="paragraph">
                  <wp:posOffset>132080</wp:posOffset>
                </wp:positionV>
                <wp:extent cx="6972300" cy="466725"/>
                <wp:effectExtent l="0" t="0" r="19050" b="28575"/>
                <wp:wrapNone/>
                <wp:docPr id="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C3FA6" w14:textId="3773F4F3" w:rsidR="000C0888" w:rsidRDefault="000C0888" w:rsidP="005E260B">
                            <w:pPr>
                              <w:pStyle w:val="Formatvorlage"/>
                              <w:spacing w:line="292" w:lineRule="exact"/>
                              <w:ind w:left="787" w:right="860"/>
                              <w:jc w:val="center"/>
                              <w:rPr>
                                <w:rFonts w:ascii="Times New Roman" w:hAnsi="Times New Roman" w:cs="Times New Roman"/>
                                <w:w w:val="131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b/>
                                <w:sz w:val="23"/>
                                <w:szCs w:val="23"/>
                              </w:rPr>
                              <w:t xml:space="preserve">Anmeldung ab sofort </w:t>
                            </w:r>
                            <w:r w:rsidRPr="00FD4098">
                              <w:rPr>
                                <w:b/>
                                <w:sz w:val="23"/>
                                <w:szCs w:val="23"/>
                              </w:rPr>
                              <w:t xml:space="preserve">bis </w:t>
                            </w:r>
                            <w:r w:rsidR="00997E98">
                              <w:rPr>
                                <w:b/>
                                <w:sz w:val="23"/>
                                <w:szCs w:val="23"/>
                              </w:rPr>
                              <w:t>30</w:t>
                            </w:r>
                            <w:r w:rsidRPr="00FD4098">
                              <w:rPr>
                                <w:b/>
                                <w:sz w:val="23"/>
                                <w:szCs w:val="23"/>
                              </w:rPr>
                              <w:t xml:space="preserve">. </w:t>
                            </w:r>
                            <w:r w:rsidR="00997E98">
                              <w:rPr>
                                <w:b/>
                                <w:sz w:val="23"/>
                                <w:szCs w:val="23"/>
                              </w:rPr>
                              <w:t>November</w:t>
                            </w:r>
                            <w:r w:rsidRPr="00FD4098">
                              <w:rPr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552884">
                              <w:rPr>
                                <w:b/>
                                <w:sz w:val="23"/>
                                <w:szCs w:val="23"/>
                              </w:rPr>
                              <w:t>202</w:t>
                            </w:r>
                            <w:r w:rsidR="005F7A83">
                              <w:rPr>
                                <w:b/>
                                <w:sz w:val="23"/>
                                <w:szCs w:val="23"/>
                              </w:rPr>
                              <w:t>6</w:t>
                            </w:r>
                            <w:r>
                              <w:rPr>
                                <w:sz w:val="23"/>
                                <w:szCs w:val="23"/>
                              </w:rPr>
                              <w:t xml:space="preserve"> (zur Erfassung für den Breitensportkalender), </w:t>
                            </w:r>
                            <w:r w:rsidRPr="00FD4098">
                              <w:rPr>
                                <w:b/>
                                <w:sz w:val="23"/>
                                <w:szCs w:val="23"/>
                              </w:rPr>
                              <w:t>Nachmeldung ist möglich</w:t>
                            </w:r>
                            <w:r w:rsidRPr="00FD4098">
                              <w:rPr>
                                <w:rFonts w:ascii="Times New Roman" w:hAnsi="Times New Roman" w:cs="Times New Roman"/>
                                <w:b/>
                                <w:w w:val="131"/>
                                <w:sz w:val="25"/>
                                <w:szCs w:val="25"/>
                              </w:rPr>
                              <w:t>!</w:t>
                            </w:r>
                            <w:r>
                              <w:rPr>
                                <w:rFonts w:ascii="Times New Roman" w:hAnsi="Times New Roman" w:cs="Times New Roman"/>
                                <w:w w:val="131"/>
                                <w:sz w:val="25"/>
                                <w:szCs w:val="25"/>
                              </w:rPr>
                              <w:t xml:space="preserve"> </w:t>
                            </w:r>
                          </w:p>
                          <w:p w14:paraId="3FF28458" w14:textId="77777777" w:rsidR="000C0888" w:rsidRDefault="000C0888" w:rsidP="005E260B">
                            <w:pPr>
                              <w:pStyle w:val="Formatvorlage"/>
                              <w:spacing w:line="292" w:lineRule="exact"/>
                              <w:ind w:left="787" w:right="860"/>
                              <w:jc w:val="center"/>
                              <w:rPr>
                                <w:rFonts w:ascii="Times New Roman" w:hAnsi="Times New Roman" w:cs="Times New Roman"/>
                                <w:w w:val="131"/>
                                <w:sz w:val="25"/>
                                <w:szCs w:val="25"/>
                              </w:rPr>
                            </w:pPr>
                          </w:p>
                          <w:p w14:paraId="55CBF0EB" w14:textId="77777777" w:rsidR="000C0888" w:rsidRDefault="000C0888" w:rsidP="005E260B">
                            <w:pPr>
                              <w:pStyle w:val="Formatvorlage"/>
                              <w:spacing w:line="292" w:lineRule="exact"/>
                              <w:ind w:left="787" w:right="860"/>
                              <w:jc w:val="center"/>
                              <w:rPr>
                                <w:rFonts w:ascii="Times New Roman" w:hAnsi="Times New Roman" w:cs="Times New Roman"/>
                                <w:w w:val="131"/>
                                <w:sz w:val="25"/>
                                <w:szCs w:val="25"/>
                              </w:rPr>
                            </w:pPr>
                          </w:p>
                          <w:p w14:paraId="0BE6561E" w14:textId="77777777" w:rsidR="000C0888" w:rsidRDefault="000C0888" w:rsidP="005E260B">
                            <w:pPr>
                              <w:pStyle w:val="Formatvorlage"/>
                              <w:spacing w:line="292" w:lineRule="exact"/>
                              <w:ind w:left="787" w:right="860"/>
                              <w:jc w:val="center"/>
                              <w:rPr>
                                <w:rFonts w:ascii="Times New Roman" w:hAnsi="Times New Roman" w:cs="Times New Roman"/>
                                <w:w w:val="131"/>
                                <w:sz w:val="25"/>
                                <w:szCs w:val="25"/>
                              </w:rPr>
                            </w:pPr>
                          </w:p>
                          <w:p w14:paraId="1E828236" w14:textId="77777777" w:rsidR="000C0888" w:rsidRDefault="000C0888" w:rsidP="005E260B">
                            <w:pPr>
                              <w:pStyle w:val="Formatvorlage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14:paraId="0FCA05C5" w14:textId="77777777" w:rsidR="000C0888" w:rsidRDefault="000C0888" w:rsidP="005E26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8D6957" id="Text Box 40" o:spid="_x0000_s1028" type="#_x0000_t202" style="position:absolute;margin-left:0;margin-top:10.4pt;width:549pt;height:36.75pt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" strokeweight="2pt">
                <v:textbox>
                  <w:txbxContent>
                    <w:p w14:paraId="1B0C3FA6" w14:textId="3773F4F3" w:rsidR="000C0888" w:rsidRDefault="000C0888" w:rsidP="005E260B">
                      <w:pPr>
                        <w:pStyle w:val="Formatvorlage"/>
                        <w:spacing w:line="292" w:lineRule="exact"/>
                        <w:ind w:left="787" w:right="860"/>
                        <w:jc w:val="center"/>
                        <w:rPr>
                          <w:rFonts w:ascii="Times New Roman" w:hAnsi="Times New Roman" w:cs="Times New Roman"/>
                          <w:w w:val="131"/>
                          <w:sz w:val="25"/>
                          <w:szCs w:val="25"/>
                        </w:rPr>
                      </w:pPr>
                      <w:r>
                        <w:rPr>
                          <w:b/>
                          <w:sz w:val="23"/>
                          <w:szCs w:val="23"/>
                        </w:rPr>
                        <w:t xml:space="preserve">Anmeldung ab sofort </w:t>
                      </w:r>
                      <w:r w:rsidRPr="00FD4098">
                        <w:rPr>
                          <w:b/>
                          <w:sz w:val="23"/>
                          <w:szCs w:val="23"/>
                        </w:rPr>
                        <w:t xml:space="preserve">bis </w:t>
                      </w:r>
                      <w:r w:rsidR="00997E98">
                        <w:rPr>
                          <w:b/>
                          <w:sz w:val="23"/>
                          <w:szCs w:val="23"/>
                        </w:rPr>
                        <w:t>30</w:t>
                      </w:r>
                      <w:r w:rsidRPr="00FD4098">
                        <w:rPr>
                          <w:b/>
                          <w:sz w:val="23"/>
                          <w:szCs w:val="23"/>
                        </w:rPr>
                        <w:t xml:space="preserve">. </w:t>
                      </w:r>
                      <w:r w:rsidR="00997E98">
                        <w:rPr>
                          <w:b/>
                          <w:sz w:val="23"/>
                          <w:szCs w:val="23"/>
                        </w:rPr>
                        <w:t>November</w:t>
                      </w:r>
                      <w:r w:rsidRPr="00FD4098">
                        <w:rPr>
                          <w:b/>
                          <w:sz w:val="23"/>
                          <w:szCs w:val="23"/>
                        </w:rPr>
                        <w:t xml:space="preserve"> </w:t>
                      </w:r>
                      <w:r w:rsidR="00552884">
                        <w:rPr>
                          <w:b/>
                          <w:sz w:val="23"/>
                          <w:szCs w:val="23"/>
                        </w:rPr>
                        <w:t>202</w:t>
                      </w:r>
                      <w:r w:rsidR="005F7A83">
                        <w:rPr>
                          <w:b/>
                          <w:sz w:val="23"/>
                          <w:szCs w:val="23"/>
                        </w:rPr>
                        <w:t>6</w:t>
                      </w:r>
                      <w:r>
                        <w:rPr>
                          <w:sz w:val="23"/>
                          <w:szCs w:val="23"/>
                        </w:rPr>
                        <w:t xml:space="preserve"> (zur Erfassung für den Breitensportkalender), </w:t>
                      </w:r>
                      <w:r w:rsidRPr="00FD4098">
                        <w:rPr>
                          <w:b/>
                          <w:sz w:val="23"/>
                          <w:szCs w:val="23"/>
                        </w:rPr>
                        <w:t>Nachmeldung ist möglich</w:t>
                      </w:r>
                      <w:r w:rsidRPr="00FD4098">
                        <w:rPr>
                          <w:rFonts w:ascii="Times New Roman" w:hAnsi="Times New Roman" w:cs="Times New Roman"/>
                          <w:b/>
                          <w:w w:val="131"/>
                          <w:sz w:val="25"/>
                          <w:szCs w:val="25"/>
                        </w:rPr>
                        <w:t>!</w:t>
                      </w:r>
                      <w:r>
                        <w:rPr>
                          <w:rFonts w:ascii="Times New Roman" w:hAnsi="Times New Roman" w:cs="Times New Roman"/>
                          <w:w w:val="131"/>
                          <w:sz w:val="25"/>
                          <w:szCs w:val="25"/>
                        </w:rPr>
                        <w:t xml:space="preserve"> </w:t>
                      </w:r>
                    </w:p>
                    <w:p w14:paraId="3FF28458" w14:textId="77777777" w:rsidR="000C0888" w:rsidRDefault="000C0888" w:rsidP="005E260B">
                      <w:pPr>
                        <w:pStyle w:val="Formatvorlage"/>
                        <w:spacing w:line="292" w:lineRule="exact"/>
                        <w:ind w:left="787" w:right="860"/>
                        <w:jc w:val="center"/>
                        <w:rPr>
                          <w:rFonts w:ascii="Times New Roman" w:hAnsi="Times New Roman" w:cs="Times New Roman"/>
                          <w:w w:val="131"/>
                          <w:sz w:val="25"/>
                          <w:szCs w:val="25"/>
                        </w:rPr>
                      </w:pPr>
                    </w:p>
                    <w:p w14:paraId="55CBF0EB" w14:textId="77777777" w:rsidR="000C0888" w:rsidRDefault="000C0888" w:rsidP="005E260B">
                      <w:pPr>
                        <w:pStyle w:val="Formatvorlage"/>
                        <w:spacing w:line="292" w:lineRule="exact"/>
                        <w:ind w:left="787" w:right="860"/>
                        <w:jc w:val="center"/>
                        <w:rPr>
                          <w:rFonts w:ascii="Times New Roman" w:hAnsi="Times New Roman" w:cs="Times New Roman"/>
                          <w:w w:val="131"/>
                          <w:sz w:val="25"/>
                          <w:szCs w:val="25"/>
                        </w:rPr>
                      </w:pPr>
                    </w:p>
                    <w:p w14:paraId="0BE6561E" w14:textId="77777777" w:rsidR="000C0888" w:rsidRDefault="000C0888" w:rsidP="005E260B">
                      <w:pPr>
                        <w:pStyle w:val="Formatvorlage"/>
                        <w:spacing w:line="292" w:lineRule="exact"/>
                        <w:ind w:left="787" w:right="860"/>
                        <w:jc w:val="center"/>
                        <w:rPr>
                          <w:rFonts w:ascii="Times New Roman" w:hAnsi="Times New Roman" w:cs="Times New Roman"/>
                          <w:w w:val="131"/>
                          <w:sz w:val="25"/>
                          <w:szCs w:val="25"/>
                        </w:rPr>
                      </w:pPr>
                    </w:p>
                    <w:p w14:paraId="1E828236" w14:textId="77777777" w:rsidR="000C0888" w:rsidRDefault="000C0888" w:rsidP="005E260B">
                      <w:pPr>
                        <w:pStyle w:val="Formatvorlage"/>
                        <w:rPr>
                          <w:sz w:val="23"/>
                          <w:szCs w:val="23"/>
                        </w:rPr>
                      </w:pPr>
                    </w:p>
                    <w:p w14:paraId="0FCA05C5" w14:textId="77777777" w:rsidR="000C0888" w:rsidRDefault="000C0888" w:rsidP="005E260B"/>
                  </w:txbxContent>
                </v:textbox>
                <w10:wrap anchorx="page"/>
              </v:shape>
            </w:pict>
          </mc:Fallback>
        </mc:AlternateContent>
      </w:r>
    </w:p>
    <w:p w14:paraId="794B3E66" w14:textId="77777777" w:rsidR="00960EEA" w:rsidRDefault="00CB221A" w:rsidP="00D708CC">
      <w:pPr>
        <w:ind w:hanging="720"/>
        <w:rPr>
          <w:b/>
          <w:sz w:val="18"/>
          <w:szCs w:val="18"/>
        </w:rPr>
        <w:sectPr w:rsidR="00960EEA" w:rsidSect="001B1FBB">
          <w:pgSz w:w="11906" w:h="16838"/>
          <w:pgMar w:top="397" w:right="340" w:bottom="539" w:left="1418" w:header="709" w:footer="709" w:gutter="0"/>
          <w:cols w:space="708"/>
          <w:docGrid w:linePitch="360"/>
        </w:sectPr>
      </w:pPr>
      <w:r w:rsidRPr="00433AC3">
        <w:rPr>
          <w:rFonts w:cs="Arial"/>
          <w:b/>
          <w:bCs/>
        </w:rPr>
        <w:t>2</w:t>
      </w:r>
    </w:p>
    <w:tbl>
      <w:tblPr>
        <w:tblW w:w="15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4"/>
        <w:gridCol w:w="562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463"/>
        <w:gridCol w:w="562"/>
      </w:tblGrid>
      <w:tr w:rsidR="005D6CA3" w:rsidRPr="005D6CA3" w14:paraId="71C47489" w14:textId="77777777" w:rsidTr="007A12F4">
        <w:trPr>
          <w:trHeight w:val="255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967B8B" w14:textId="77777777" w:rsidR="005D6CA3" w:rsidRPr="005D6CA3" w:rsidRDefault="005D6CA3" w:rsidP="005D6CA3">
            <w:pPr>
              <w:jc w:val="center"/>
              <w:rPr>
                <w:rFonts w:cs="Arial"/>
                <w:b/>
                <w:bCs/>
                <w:i/>
                <w:iCs/>
              </w:rPr>
            </w:pPr>
            <w:r w:rsidRPr="005D6CA3">
              <w:rPr>
                <w:rFonts w:cs="Arial"/>
                <w:b/>
                <w:bCs/>
                <w:i/>
                <w:iCs/>
              </w:rPr>
              <w:lastRenderedPageBreak/>
              <w:t>Jahresübersicht 2027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0E5D7D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 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7253DA9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ABB272E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8DADEB0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3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9DCAA6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4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3740B70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5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5E785F4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6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E0AB94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7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C73D31B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8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76909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9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996E71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2D756A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11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FE4597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12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CC082C7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13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65ECBA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14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376CA5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15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4FBDF2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16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C36DC1C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17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FA6E6EC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18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F5FA40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19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78E2F4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4B9BD2B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21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49B01CC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22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9A0CD86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23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8F93C0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24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81F600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25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0C71CDD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26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1AB3356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27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DD3732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28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49B418C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29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32E5D2A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30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4B91522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31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CA360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 </w:t>
            </w:r>
          </w:p>
        </w:tc>
      </w:tr>
      <w:tr w:rsidR="005D6CA3" w:rsidRPr="005D6CA3" w14:paraId="5CA94B15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B7A3BC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110F6E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Jan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9C412F4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Fr</w:t>
            </w:r>
          </w:p>
          <w:p w14:paraId="5217FA79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189C847" w14:textId="7CF0DA02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A990CD2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C8DCBF3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DD5130D" w14:textId="46D60643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DEF7F3F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27F16E54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248A999" w14:textId="74224934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0B6C59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0B48558C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89F1E30" w14:textId="71068CB6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D09E97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7860E231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B55D57A" w14:textId="37D25BC0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108C8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4B9ABFBD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6EB9272" w14:textId="0ABAA2C2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782F0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2326E869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65DF342" w14:textId="26AED8F7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43F31F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29D2CCFF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D4A0EA1" w14:textId="170F1939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4C1A56B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03F3C973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D2026A8" w14:textId="3A83F082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A4027A4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4A3D9FE9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577D1A6" w14:textId="392C859C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1E71FA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730764C6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0B2A63F" w14:textId="7DB201C7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1B3EB9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4420292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0A089AB" w14:textId="436959D4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250A94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4D13B059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9CE233D" w14:textId="07612558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41AF4A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64EE6453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42AA4E4" w14:textId="288BB811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E21D7F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52926CA0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30499FA" w14:textId="565E07A5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3EA686B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62B4A10B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293F790" w14:textId="46930A79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4748F75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26B02ED5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18D5729" w14:textId="5001651D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C4BD5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2845E845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6557F83" w14:textId="1CEC7A42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A75EA3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0E684A9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909803B" w14:textId="767BFB04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89F0A6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1EE1F4A3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C8947C1" w14:textId="5D72CD02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ECD404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788E775D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992754E" w14:textId="0C8629CB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7A05C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1B8FB088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2AB0208" w14:textId="72741357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5CAA8F4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6AC05B79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579DECD" w14:textId="7082320E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0CDBED2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401E41BA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F65158B" w14:textId="63CC4254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9CDA02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076467DB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3F862BD" w14:textId="31F0E9F7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AFF0B9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63B2C691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AF0E66C" w14:textId="5C788EF4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727AB1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5AD9DC40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6C47728" w14:textId="72E35824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331C7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79098425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A1BFCAA" w14:textId="7D1F6C02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6CBFED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030BBD58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EB8FC5E" w14:textId="746B8F10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EBBE03B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38963876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9B69098" w14:textId="7600D89C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A9DBD55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60751DEC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BD5E72C" w14:textId="0809E1D8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122F32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Jan</w:t>
            </w:r>
          </w:p>
        </w:tc>
      </w:tr>
      <w:tr w:rsidR="005D6CA3" w:rsidRPr="005D6CA3" w14:paraId="66B7C839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B24E20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6C183E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Feb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5FA6D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78152FAA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1EAA43E" w14:textId="5FD28790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962817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4F8CD7B7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3069A10" w14:textId="693C6DC1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  <w:p w14:paraId="7F5124C3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1ABAE52" w14:textId="66FC3B95" w:rsidR="005D6CA3" w:rsidRPr="005D6CA3" w:rsidRDefault="005D6CA3" w:rsidP="005D6CA3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4B82FE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41ED2A1B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24B6ACA" w14:textId="427533DC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367E6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0BC5A864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24C898B" w14:textId="38D9C2E5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16985F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1EE02B70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D45823E" w14:textId="18EF20A3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8C3C27E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790914DE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EA28253" w14:textId="6C727238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D94CBFF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5062E701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B6EA974" w14:textId="7D44E475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FD4733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4DA1628B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F67B85C" w14:textId="434E415E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E88F1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0485E92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9186695" w14:textId="4360B26C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A9B997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5D41C652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8242EB4" w14:textId="3F622A5B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FFB47C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73BBC133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F20A1A7" w14:textId="04EFBEA9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721A0E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405E81EC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1E683F3" w14:textId="04AB17E0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2BF9763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7B1F6E7A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360B38E" w14:textId="7FDE4364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CCC43F3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357750E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FD523DB" w14:textId="1D326145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CA5CF9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E5D8C2E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ECD5729" w14:textId="45D7A4BD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D7D34E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7ED23FB5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6958820" w14:textId="62E30401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1D80F1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18E86A94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194115D" w14:textId="274D7F1E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126316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53701DE1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86AD92D" w14:textId="0F37273E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E93B95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7B9F9699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61A7C9F" w14:textId="346152C2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4B0BAF7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B014B14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12BC18B" w14:textId="5BAA24B1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94E7FC1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4387E6B4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6ACCCE8" w14:textId="4FAA6E31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522FBB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63FE0248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E3DD132" w14:textId="22AA6CD5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1DF7B3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BB48371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48F612E" w14:textId="172351CE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0617D0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1CC6772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B8FD86A" w14:textId="39A954EF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C2A78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296608AC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86DFE8D" w14:textId="4A678879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EB6992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623DB0D2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ECB28DD" w14:textId="73B55DA0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FD5B9AA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15407006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2EB5E41" w14:textId="641651AC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74815DD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337BAC15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A8BD7C0" w14:textId="2A857194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14:paraId="71E0CF91" w14:textId="77777777" w:rsidR="005D6CA3" w:rsidRPr="005D6CA3" w:rsidRDefault="005D6CA3" w:rsidP="005D6CA3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14:paraId="5887E051" w14:textId="77777777" w:rsidR="005D6CA3" w:rsidRPr="005D6CA3" w:rsidRDefault="005D6CA3" w:rsidP="005D6CA3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14:paraId="6FB559F7" w14:textId="77777777" w:rsidR="005D6CA3" w:rsidRPr="005D6CA3" w:rsidRDefault="005D6CA3" w:rsidP="005D6CA3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495111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Feb</w:t>
            </w:r>
          </w:p>
        </w:tc>
      </w:tr>
      <w:tr w:rsidR="005D6CA3" w:rsidRPr="005D6CA3" w14:paraId="17359289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8924C0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539EC3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Mrz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146D3E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4FAFD03E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5FE5D7B" w14:textId="26D4C9DE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2ECD24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0B80BFF0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A550BD3" w14:textId="65501634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0B5B0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1AF6F0E3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BB39D2F" w14:textId="0E84070A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0EC48D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23973EB9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4A1CD8C" w14:textId="7C4E0F74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B3C395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60632170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E57338C" w14:textId="5606BE9F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BCBBA0B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31AD217F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2616AD6" w14:textId="59EAD562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6F555BF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0CE73643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E4C59A7" w14:textId="1D1972D2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6AAE4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3BE6ED68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2182134" w14:textId="252E7CEF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7BA19D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8F3ADC5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2BE90F3" w14:textId="775E3F12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A693F1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12866EE1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3CB7193" w14:textId="4A58579F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65D35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6CD28A0D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ED0F031" w14:textId="6406FFB8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8D1E5E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6FD2E4E5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09B4ED5" w14:textId="08A42300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BDF6994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64E21D8B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12C22B5" w14:textId="519441F9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FB3DD8D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724739DE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53C7815" w14:textId="3183FD13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908C75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7693414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BD7A10F" w14:textId="79FFB95B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76CCF2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02A1478B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A4A97B6" w14:textId="00425AFE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A97E4C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5D5EE0AD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AAB0418" w14:textId="1BDE29D8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F81631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2C781DA9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DC90AE7" w14:textId="1716974A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B6C2E1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765F1923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4B3EEE5" w14:textId="39544708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135C65C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3707AA10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5E0C320" w14:textId="3C13FE5B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611BB07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5140F0CE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AAA66E3" w14:textId="4362F2F1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ED4CD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4206A0BA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639D826" w14:textId="1350DAC3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5207E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41C3759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42600CC" w14:textId="3984264D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BE3111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46D0B88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0F96787" w14:textId="06601649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4392A3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4E5D3FD2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B058294" w14:textId="6A663580" w:rsidR="005D6CA3" w:rsidRPr="005D6CA3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E1F6403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Fr</w:t>
            </w:r>
          </w:p>
          <w:p w14:paraId="454CB23D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D6F4E1E" w14:textId="2A5E9E69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AEFEA3B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30F982DF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214B388" w14:textId="6F1E69A5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CC7C777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73C090F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F38520E" w14:textId="75343C6B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FFEC902" w14:textId="77777777" w:rsidR="00B11697" w:rsidRDefault="005D6CA3" w:rsidP="00B1169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Mo</w:t>
            </w:r>
          </w:p>
          <w:p w14:paraId="1C72408C" w14:textId="77777777" w:rsidR="00B11697" w:rsidRDefault="00B11697" w:rsidP="00B1169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EB0C146" w14:textId="66230736" w:rsidR="005D6CA3" w:rsidRPr="005D6CA3" w:rsidRDefault="00B11697" w:rsidP="00B1169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0C56F6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5070E373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DF35A44" w14:textId="15D28294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30D56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5F037C86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BDAD99C" w14:textId="23CD0A2E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DB4011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Mrz</w:t>
            </w:r>
          </w:p>
        </w:tc>
      </w:tr>
      <w:tr w:rsidR="005D6CA3" w:rsidRPr="005D6CA3" w14:paraId="261A6322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435ABF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FD4E72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Apr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9B9012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50F2B21E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FB72508" w14:textId="09A80FDB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E9390A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0B3DF1B4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01497E6" w14:textId="626E3B4A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9E568DD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30F4BE1A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1140CEE" w14:textId="382DC0CA" w:rsidR="005D6CA3" w:rsidRPr="005D6CA3" w:rsidRDefault="00EB7786" w:rsidP="00EB778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E49DAF3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026186C1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940A6AD" w14:textId="727B51DB" w:rsidR="005D6CA3" w:rsidRPr="005D6CA3" w:rsidRDefault="00EB7786" w:rsidP="00EB778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0442A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25439E35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0473F19" w14:textId="2E190B68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D7663B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0F79A9EC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84C7807" w14:textId="497876F6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804BE7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02EC86BB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8A56521" w14:textId="46F9750C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0C2147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4B65A26B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C2592DA" w14:textId="1514C601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FCD3C0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76546036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87FBCBE" w14:textId="1DFBF44D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5D7EB0A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2760B9E6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7788F20" w14:textId="44C8692C" w:rsidR="005D6CA3" w:rsidRPr="005D6CA3" w:rsidRDefault="00EB7786" w:rsidP="00EB778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77794CD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219451D1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717B11E" w14:textId="5213947E" w:rsidR="005D6CA3" w:rsidRPr="005D6CA3" w:rsidRDefault="00EB7786" w:rsidP="00EB778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34903F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7F8E9EFE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2F2945C" w14:textId="1D767BDF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AEEC1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8264CAA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F323356" w14:textId="3057D479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7F0112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0758E496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3E840A3" w14:textId="7846082F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B4EE08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051C8599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0048840" w14:textId="323DE625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B2EFB0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6AA1E909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8EBF3AF" w14:textId="6075DDA7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4C53247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3C2682C5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EF08B45" w14:textId="2C738327" w:rsidR="005D6CA3" w:rsidRPr="005D6CA3" w:rsidRDefault="00EB7786" w:rsidP="00EB778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67B42DC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21C0EE01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D1B91EF" w14:textId="01776E6A" w:rsidR="005D6CA3" w:rsidRPr="005D6CA3" w:rsidRDefault="00EB7786" w:rsidP="00EB778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D38803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1715BB14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5BA5CAE" w14:textId="37B6A0FE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4B08FC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7DA4AE25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9827DC4" w14:textId="31B9B25C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FC4312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57A5E699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E1F9A06" w14:textId="128C6C5A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57A55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28D2ED37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D64BF81" w14:textId="3EE324C2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05EEC9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1DA6535D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D13A436" w14:textId="10D8CF0F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88C35BC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65F64B7B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58F7846" w14:textId="34BA93E3" w:rsidR="005D6CA3" w:rsidRPr="005D6CA3" w:rsidRDefault="00EB7786" w:rsidP="00EB778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4C83C03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40B3230B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C05C1F0" w14:textId="335442D3" w:rsidR="005D6CA3" w:rsidRPr="005D6CA3" w:rsidRDefault="00EB7786" w:rsidP="00EB778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46CB9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31BC767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3EDE9FB" w14:textId="6BBD9E38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6BC872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5F5B23B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9361B33" w14:textId="0DC33BBB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D7348D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7C07C0DD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BBE4546" w14:textId="507ECE9A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C8CE93" w14:textId="77777777" w:rsidR="00EB7786" w:rsidRDefault="005D6CA3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51A9B511" w14:textId="77777777" w:rsidR="00EB7786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D746EC9" w14:textId="76943AF1" w:rsidR="005D6CA3" w:rsidRPr="005D6CA3" w:rsidRDefault="00EB7786" w:rsidP="00EB778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E82C66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30FC2D95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6CB057C" w14:textId="556D6F84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14:paraId="459E588A" w14:textId="77777777" w:rsidR="005D6CA3" w:rsidRPr="005D6CA3" w:rsidRDefault="005D6CA3" w:rsidP="005D6CA3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B76E96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Apr</w:t>
            </w:r>
          </w:p>
        </w:tc>
      </w:tr>
      <w:tr w:rsidR="005D6CA3" w:rsidRPr="005D6CA3" w14:paraId="0B109267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59E5BE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F946C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Mai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4365543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33719873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27DCA61" w14:textId="27F23498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84E0C75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35409057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EC9A83B" w14:textId="08EE170D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6FF1A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0EA556D3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947B3BB" w14:textId="78008FFA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A053EB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49C04001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EC6CDAC" w14:textId="6F6433D6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591E6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65B19D2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BCD16EC" w14:textId="0FFA4B1C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0201F08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Do</w:t>
            </w:r>
          </w:p>
          <w:p w14:paraId="3B532FAD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5F55AF7" w14:textId="0158DB6A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E623A2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3FF1EB8C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0AF79B1" w14:textId="3EE63C2A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19EFD16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6B60090F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6DC4B7A" w14:textId="5E487D02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DF0999C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3241AE05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C48486F" w14:textId="1CBDC013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E4C9B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264D9686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C0F9E3F" w14:textId="09945FB6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28721B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56AE36FF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E369B25" w14:textId="7480AF86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DA8E2F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668D6721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FEAC67E" w14:textId="59BA56D2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19D77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3F22BCA4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CCD8068" w14:textId="32ABB453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19857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09AE0053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2C3C4D6" w14:textId="734F24E7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E479557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B38F6A8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B632247" w14:textId="335B72E2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6531880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4CDFBC84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526E425" w14:textId="3E5001E0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E64B3C3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Mo</w:t>
            </w:r>
          </w:p>
          <w:p w14:paraId="1850FAF6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00B3E13" w14:textId="75B86EE7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839552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60438F1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A59488D" w14:textId="5B093A55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0FC558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54127B1D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E412769" w14:textId="6409DF93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D2F4A6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5D0073DF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491A6FD" w14:textId="756A1D9B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FEBD39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01ADD534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2BFE219" w14:textId="04D8E6CA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01A9505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66D39128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65196AD" w14:textId="5D74A254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E845D29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6F6D646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30E2A2B" w14:textId="1686EFE2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AD6A45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04D2C99D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1745364" w14:textId="258D38C5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7A1E7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469AE792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6AFFDC4" w14:textId="3FB29EE9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72670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55DA6FB4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8A74243" w14:textId="37FC1E23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E1D0512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Do</w:t>
            </w:r>
          </w:p>
          <w:p w14:paraId="1A587402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3A5DA23" w14:textId="4E673CDA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66603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49D473BB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CAE235E" w14:textId="7668A353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74E918D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0C32A55E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F8F9EE6" w14:textId="0DFEC425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25BF23E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7C6925D0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3CF978D" w14:textId="68DC8EFA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65F4BE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126B1AC2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DF5C654" w14:textId="31EE3029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C650A5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Mai</w:t>
            </w:r>
          </w:p>
        </w:tc>
      </w:tr>
      <w:tr w:rsidR="005D6CA3" w:rsidRPr="005D6CA3" w14:paraId="669CB60B" w14:textId="77777777" w:rsidTr="00D13AB6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CD1F56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37D645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Jun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D3493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886BFA0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E23FF76" w14:textId="047216E6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B76D60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74EBBC9C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60C4F5E" w14:textId="12AFAA7B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1702ED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52D7F64B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14DD2F1" w14:textId="42107DED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BBCF68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7910883E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1A242E4" w14:textId="0A47ACF6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AC30559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26B11913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8ECE86A" w14:textId="731BBD8C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A43A74A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60756612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39CFE33" w14:textId="12D9B67B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3A3C6A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662C7D08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8D0E69B" w14:textId="53C58388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53DA43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AE91EB9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12BC0B8" w14:textId="1C4C65A4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E41487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7DF4519C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68D28B5" w14:textId="20EBD452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3D1101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4BC20437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05FAE1A" w14:textId="6D289C4D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012C82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2A155EDB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1A6E926" w14:textId="10E4B30E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0B5DC1B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4BC9BE3E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B4B1824" w14:textId="1594207A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EAE9487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3A84DF54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AEA05E8" w14:textId="16785CBB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8A22CA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28656358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EF14D2E" w14:textId="54A0F724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6078E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9CCA682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A2AA485" w14:textId="7B1C8D7C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C2226F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Mi</w:t>
            </w:r>
          </w:p>
          <w:p w14:paraId="19AFC23C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0F64EBE" w14:textId="06BB3D56" w:rsidR="005D6CA3" w:rsidRPr="005D6CA3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8BD017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18BAC319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437B35A" w14:textId="4FDB4729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45C8C3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5233A4A6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7E865DA" w14:textId="22405CE8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A38F9A4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16CDB563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9983417" w14:textId="6CB46244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F2AB998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051EF5D5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F130C4D" w14:textId="0FC9984A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E4134B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1FC4F7DE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8CBDDC9" w14:textId="6265CE65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ABF538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DEB6133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0082C94" w14:textId="09FCC51C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228602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647BD576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4A30B53" w14:textId="7DB90ECB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797669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31C06CF1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DF635A8" w14:textId="3E202860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B9C802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5C3AEC76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9756B50" w14:textId="5B8E4EE5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D7593D6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22B5611F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8A2AA83" w14:textId="235B96CA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BB48386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272671BD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3744440" w14:textId="08E63322" w:rsidR="005D6CA3" w:rsidRPr="005D6CA3" w:rsidRDefault="00AD3139" w:rsidP="00AD3139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44602B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142A09AC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E6B0ADD" w14:textId="2BC1B9DE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0454D6" w14:textId="77777777" w:rsidR="00AD3139" w:rsidRDefault="005D6CA3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B3771C1" w14:textId="77777777" w:rsidR="00AD3139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B8CA24B" w14:textId="5913D50D" w:rsidR="005D6CA3" w:rsidRPr="005D6CA3" w:rsidRDefault="00AD3139" w:rsidP="00AD3139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B186EB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091D996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D3AE133" w14:textId="16551EC5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14:paraId="66DE4614" w14:textId="77777777" w:rsidR="005D6CA3" w:rsidRPr="005D6CA3" w:rsidRDefault="005D6CA3" w:rsidP="005D6CA3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36453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Jun</w:t>
            </w:r>
          </w:p>
        </w:tc>
      </w:tr>
      <w:tr w:rsidR="005D6CA3" w:rsidRPr="005D6CA3" w14:paraId="1BA621B0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00A16F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3DE635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Jul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912A61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3E13A288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5B552A5" w14:textId="124F0656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BD375E" w14:textId="77777777" w:rsidR="00A93CCF" w:rsidRDefault="005D6CA3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7601C4EC" w14:textId="77777777" w:rsidR="00A93CCF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8308A83" w14:textId="3CEC7F48" w:rsidR="005D6CA3" w:rsidRPr="005D6CA3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7DBC199" w14:textId="77777777" w:rsidR="00A93CCF" w:rsidRDefault="005D6CA3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249EFF9F" w14:textId="77777777" w:rsidR="00A93CCF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93EA620" w14:textId="02C145F7" w:rsidR="005D6CA3" w:rsidRPr="005D6CA3" w:rsidRDefault="00A93CCF" w:rsidP="00A93CCF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BA5C7FB" w14:textId="77777777" w:rsidR="00A93CCF" w:rsidRDefault="005D6CA3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31F5CB51" w14:textId="77777777" w:rsidR="00A93CCF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377C7A2" w14:textId="3D85B8D2" w:rsidR="005D6CA3" w:rsidRPr="005D6CA3" w:rsidRDefault="00A93CCF" w:rsidP="00A93CCF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101453" w14:textId="77777777" w:rsidR="00A93CCF" w:rsidRDefault="005D6CA3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9E88B4B" w14:textId="77777777" w:rsidR="00A93CCF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532598E" w14:textId="49349F9A" w:rsidR="005D6CA3" w:rsidRPr="005D6CA3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DBAB3E" w14:textId="77777777" w:rsidR="00A93CCF" w:rsidRDefault="005D6CA3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40452A43" w14:textId="77777777" w:rsidR="00A93CCF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7A29645" w14:textId="387323C9" w:rsidR="005D6CA3" w:rsidRPr="005D6CA3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309F86" w14:textId="77777777" w:rsidR="00A93CCF" w:rsidRDefault="005D6CA3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4864B8C9" w14:textId="77777777" w:rsidR="00A93CCF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36BAE4F" w14:textId="5B11E071" w:rsidR="005D6CA3" w:rsidRPr="005D6CA3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DC3EB1" w14:textId="77777777" w:rsidR="00A93CCF" w:rsidRDefault="005D6CA3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375DFEDE" w14:textId="77777777" w:rsidR="00A93CCF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50ACCFD" w14:textId="2C075A13" w:rsidR="005D6CA3" w:rsidRPr="005D6CA3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17530F" w14:textId="77777777" w:rsidR="00A93CCF" w:rsidRDefault="005D6CA3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66DA3D37" w14:textId="77777777" w:rsidR="00A93CCF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A66D9E8" w14:textId="5D6B4DDB" w:rsidR="005D6CA3" w:rsidRPr="005D6CA3" w:rsidRDefault="00A93CCF" w:rsidP="00A93CCF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740DD49" w14:textId="77777777" w:rsidR="00D13AB6" w:rsidRDefault="005D6CA3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7E760CE9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6C26482" w14:textId="11DA4D38" w:rsidR="005D6CA3" w:rsidRPr="005D6CA3" w:rsidRDefault="00D13AB6" w:rsidP="00D13AB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ED11982" w14:textId="77777777" w:rsidR="00D13AB6" w:rsidRDefault="005D6CA3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36CC8AF6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A96B727" w14:textId="5FFBC739" w:rsidR="005D6CA3" w:rsidRPr="005D6CA3" w:rsidRDefault="00D13AB6" w:rsidP="00D13AB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16B6F6" w14:textId="77777777" w:rsidR="00D13AB6" w:rsidRDefault="005D6CA3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775F2BA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2FD2A88" w14:textId="62EDB0F8" w:rsidR="005D6CA3" w:rsidRPr="005D6CA3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AB0D68" w14:textId="77777777" w:rsidR="00D13AB6" w:rsidRDefault="005D6CA3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642E3D86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5559BAA" w14:textId="5CFB295A" w:rsidR="005D6CA3" w:rsidRPr="005D6CA3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6E3C36" w14:textId="77777777" w:rsidR="00D13AB6" w:rsidRDefault="005D6CA3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6208A747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041B720" w14:textId="01062976" w:rsidR="005D6CA3" w:rsidRPr="005D6CA3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713F19" w14:textId="77777777" w:rsidR="00D13AB6" w:rsidRDefault="005D6CA3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678E9ADE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41B35E5" w14:textId="64D81475" w:rsidR="005D6CA3" w:rsidRPr="005D6CA3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5B63A" w14:textId="77777777" w:rsidR="00D13AB6" w:rsidRDefault="005D6CA3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1A7CB43A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2EF61FD" w14:textId="3D1AD0CA" w:rsidR="005D6CA3" w:rsidRPr="005D6CA3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8C8A64E" w14:textId="77777777" w:rsidR="00D13AB6" w:rsidRDefault="005D6CA3" w:rsidP="00D13AB6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4A0DEC5" w14:textId="77777777" w:rsidR="00D13AB6" w:rsidRDefault="00D13AB6" w:rsidP="00D13AB6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48F11E8" w14:textId="3A8EFCA4" w:rsidR="005D6CA3" w:rsidRPr="005D6CA3" w:rsidRDefault="00D13AB6" w:rsidP="00D13AB6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7B93688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376DC2C5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FAED9CF" w14:textId="08D5BE5C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9983C4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4360D583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1E69CA9" w14:textId="74EBDE39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F48B2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628AB500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714DDA7" w14:textId="7E4EA16E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93F066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B7A4136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6883CD7" w14:textId="0C248B63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04157A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44B8D238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392D088" w14:textId="01659393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DB3117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63F70C28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256D5BC" w14:textId="179A46D8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49C824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33E5493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8526F75" w14:textId="193F7E7F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3E4819D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604D35B5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D8A8D08" w14:textId="0D123A26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4D6BAB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28284AE0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7514838" w14:textId="2CCD3F5B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044094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32E424A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44C5DCA" w14:textId="70B1C029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25D65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3C9C7B62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0B6F93B" w14:textId="5A3625DB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5738CB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2F2AB5B7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6842706" w14:textId="1489EB86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8A25C9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00D86F08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6D9DBCF" w14:textId="0A2845AD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9BA6AC4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1F9E9AD3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ED26ABD" w14:textId="22A65E48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55CCFE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Jul</w:t>
            </w:r>
          </w:p>
        </w:tc>
      </w:tr>
      <w:tr w:rsidR="005D6CA3" w:rsidRPr="005D6CA3" w14:paraId="7241BC9A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67289D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8DFA68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Aug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87B15D5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05016A1E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8CC4CC9" w14:textId="2250BD4B" w:rsidR="005D6CA3" w:rsidRPr="005D6CA3" w:rsidRDefault="007A12F4" w:rsidP="007A12F4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1D3672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1DBE60D3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0AA8F2B" w14:textId="2B9534FA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1E28C0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E0DFDA2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A43176B" w14:textId="19C7E5F4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CD7AAA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79E787FF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AE669EA" w14:textId="42594356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792443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43711F5E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47A348F" w14:textId="65CD2AE5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F3738E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38A4B254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F3F4A36" w14:textId="215A0CA5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6A3DE66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2797BB55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A0EC1A0" w14:textId="02FA8246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F647B77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2CE15B60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326DFF4" w14:textId="5C7B45DE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4473E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709DD715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56A82C3" w14:textId="72513E5B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D22FB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677CF5F6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22734B3" w14:textId="3FF4DBF3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A6BD3D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AB69D56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51DAA44" w14:textId="3ABEAD5B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0D4FFB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59C21471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E19DA7B" w14:textId="05971F1A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90D914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7CE48351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0DF6A1D" w14:textId="658EBD53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001FF9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7B6B638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5F6B4AC" w14:textId="177959F0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57C0CA1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22FD380F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47E1808" w14:textId="675C5A6F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063CFF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35EF953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46CB3F6" w14:textId="7D8FB433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00FA92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79997832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940C208" w14:textId="0FA5091B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B1CDC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476F0BC6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4606254" w14:textId="0A237B55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3F1B89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26101E54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0A91DE9" w14:textId="536841E6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4F609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764F9D2B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2ED54FA" w14:textId="674D7C05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29BC05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4C2E41AA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5E1D2C8" w14:textId="2599E6DC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C3A4012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01B8A438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3604C4C" w14:textId="2380BC3B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C1ECA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6A02BD0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05BF35F" w14:textId="59BDBB67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CB4D63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864A92E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29475C6" w14:textId="08BB17DD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8F3E13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6E4D08A3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4772D35" w14:textId="1C5135BA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6D23F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393CA523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B0E22E5" w14:textId="6697F911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3AFAB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44B0E36C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85D8075" w14:textId="51116ED7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4D60852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4209FFF1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615FD78" w14:textId="14AC8557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9840457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8A75E1E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4A9ACD3" w14:textId="67D25693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5A111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6100D663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C57F863" w14:textId="782D87F3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7BAA86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A49C3A1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5E0D0B9" w14:textId="1AE2AF03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40C1F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Aug</w:t>
            </w:r>
          </w:p>
        </w:tc>
      </w:tr>
      <w:tr w:rsidR="005D6CA3" w:rsidRPr="005D6CA3" w14:paraId="0263CAF0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D5AC0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BF6CDD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Sep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CF5FC1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B993699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4C03075" w14:textId="2FD04A00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502FA7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1E40E2E0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C0FA7A3" w14:textId="3A4C709C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88E438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1BA80021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F9ED55B" w14:textId="1719A5EB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DFED720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448FCDA7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B6BE64A" w14:textId="5BD15024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7FC5211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75E5199C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56E83D1" w14:textId="711461CA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886C8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1A577F00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BC3C815" w14:textId="29AFDC66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A6EDC6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50FCB206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0DFC1B1" w14:textId="09467C01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0FF473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F21C18F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3168B14" w14:textId="3D0B6670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65A83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4BF2EB12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2E247B3" w14:textId="4130E815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443F9B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3148C5D9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DE551CE" w14:textId="4FDAD393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8F37BA8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4FDB99EC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1801306" w14:textId="36ACCDEC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E64B2C0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82A2554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96686B9" w14:textId="23E6B620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E59C59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7AC0169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D4B5439" w14:textId="7CBEF561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D87B1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3FF69D62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DEB19EC" w14:textId="7300A0C0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23D20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4B3CF5CA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F4E5F74" w14:textId="7CAE167A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A14D31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701B28D7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CB0D47D" w14:textId="5CFAAA5A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662E6B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460F6BAE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6D46FBC" w14:textId="58A2BD83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64D397B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0BA31D4C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ECF8591" w14:textId="0BA79899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795CA99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088A1F16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A43F8B3" w14:textId="35D737C1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2B9C3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E1D2EBA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CA8A984" w14:textId="20967AF3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F78CE6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7EE53E79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D7C1987" w14:textId="3B9AAFE1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5A1165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725A348B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CEC0B29" w14:textId="099EA512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F5EA9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024F38F0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67509CC" w14:textId="344803DD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C9035D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3F92DB9B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305B226" w14:textId="7FFF9475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AEF53D4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1A6FA14B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C9029E1" w14:textId="478B7357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BD4BA2E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3AF74DEE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1A380EB" w14:textId="3C75676C" w:rsidR="005D6CA3" w:rsidRPr="005D6CA3" w:rsidRDefault="00843D6E" w:rsidP="00843D6E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0D6A67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40B7FF42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8958B98" w14:textId="6DC85AF8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56CDB0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2F1D9A80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C18FFFD" w14:textId="1DBCF7DE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7DD18B" w14:textId="77777777" w:rsidR="00843D6E" w:rsidRDefault="005D6CA3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76DCAFCA" w14:textId="77777777" w:rsidR="00843D6E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6216879" w14:textId="0B50C09D" w:rsidR="005D6CA3" w:rsidRPr="005D6CA3" w:rsidRDefault="00843D6E" w:rsidP="00843D6E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C57C60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04413589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AB1C272" w14:textId="54AF8742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14:paraId="407D7D1C" w14:textId="77777777" w:rsidR="005D6CA3" w:rsidRPr="005D6CA3" w:rsidRDefault="005D6CA3" w:rsidP="005D6CA3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357204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Sep</w:t>
            </w:r>
          </w:p>
        </w:tc>
      </w:tr>
      <w:tr w:rsidR="005D6CA3" w:rsidRPr="005D6CA3" w14:paraId="44E59B8F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6D179A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F548C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Okt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656930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31813274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7CB7B64" w14:textId="447958B8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DAE171C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0AB9661E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44980F9" w14:textId="058F3151" w:rsidR="005D6CA3" w:rsidRPr="005D6CA3" w:rsidRDefault="00F411BD" w:rsidP="00F411BD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163AE8A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482BD43A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2E59B89" w14:textId="547984B8" w:rsidR="005D6CA3" w:rsidRPr="005D6CA3" w:rsidRDefault="00F411BD" w:rsidP="00F411BD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E563E7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7F3685AE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D8CB0C2" w14:textId="69B37293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3F4FBD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2BE2D370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965E216" w14:textId="37D637FE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EEFFA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13B92875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49F3724" w14:textId="4151D3CA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36CA90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000602E2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B132F0E" w14:textId="01A9424A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60CE79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7DDDEB49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A00F0CC" w14:textId="4598514C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F739B29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111469D6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1228B3E" w14:textId="572CE69F" w:rsidR="005D6CA3" w:rsidRPr="005D6CA3" w:rsidRDefault="00F411BD" w:rsidP="00F411BD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0983E38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B97F018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54487CB" w14:textId="2EE2850A" w:rsidR="005D6CA3" w:rsidRPr="005D6CA3" w:rsidRDefault="00F411BD" w:rsidP="00F411BD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168C93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31BC93B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11A280E" w14:textId="6C03B080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97170F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35C7E55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37F4221" w14:textId="5E673B39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57EA53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7CC54C36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418C9CD" w14:textId="3809C08F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2CFB0C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7DA7F809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6028C4C" w14:textId="2FE37B10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F4F026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03ADCBC2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ACD1CC0" w14:textId="3D6E7ECF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303A0EB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4D41296B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9D49CC1" w14:textId="57DEC3BD" w:rsidR="005D6CA3" w:rsidRPr="005D6CA3" w:rsidRDefault="00F411BD" w:rsidP="00F411BD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80809A5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0766CC92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C8EA25B" w14:textId="0DC2B769" w:rsidR="005D6CA3" w:rsidRPr="005D6CA3" w:rsidRDefault="00F411BD" w:rsidP="00F411BD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02FDBB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47CCA675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6F75BD8" w14:textId="111AA0D7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9036A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A24D2E6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A8B3EC4" w14:textId="11BB8FC8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87B768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6894031F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AF3C21D" w14:textId="11489D26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168F6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7BE47B02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46AB55D" w14:textId="074FED2C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4A64C3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61085405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CBCA108" w14:textId="178C3316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890A2B6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FBF2A82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B7A6722" w14:textId="43CEA9F3" w:rsidR="005D6CA3" w:rsidRPr="005D6CA3" w:rsidRDefault="00F411BD" w:rsidP="00F411BD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A5A9841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308FF2AB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1D331CE" w14:textId="1D5D6A08" w:rsidR="005D6CA3" w:rsidRPr="005D6CA3" w:rsidRDefault="00F411BD" w:rsidP="00F411BD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B97B91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1DC6282B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E2A9D5A" w14:textId="55FFBFD4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F096C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71C9532A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3E366BA" w14:textId="538877C7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680182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720EA77F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5E8D006" w14:textId="373CBA15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BB96B7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4A91B136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F8169F1" w14:textId="52485070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42C123" w14:textId="77777777" w:rsidR="00F411BD" w:rsidRDefault="005D6CA3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0AF83D80" w14:textId="77777777" w:rsidR="00F411BD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2CA34BF" w14:textId="705C0C8C" w:rsidR="005D6CA3" w:rsidRPr="005D6CA3" w:rsidRDefault="00F411BD" w:rsidP="00F411BD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CE4DB8C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22C76B45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2562FF9" w14:textId="576AEEA3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560D06C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6E2879E7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F7B19DB" w14:textId="21D97560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9BD275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Okt</w:t>
            </w:r>
          </w:p>
        </w:tc>
      </w:tr>
      <w:tr w:rsidR="005D6CA3" w:rsidRPr="005D6CA3" w14:paraId="4184C14C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8D9A9C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712E75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Nov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6836E1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620E1F64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7102BE6" w14:textId="52D72E5F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31F03B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03D9FB20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270F7E2" w14:textId="5C83BF7C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55CF1D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07F767ED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2E2976E" w14:textId="395AA127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E51588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4377DD5F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9D83A63" w14:textId="68744C9E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AC31B3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78FB73DE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744E9AA" w14:textId="619915AA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8E10B13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7C72BC74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9C508C8" w14:textId="58B4A533" w:rsidR="005D6CA3" w:rsidRPr="005D6CA3" w:rsidRDefault="00694C17" w:rsidP="00694C1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532877F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E84D12E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6EEBB66" w14:textId="68599478" w:rsidR="005D6CA3" w:rsidRPr="005D6CA3" w:rsidRDefault="00694C17" w:rsidP="00694C1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A1B9BA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0A5EF143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F97EA43" w14:textId="775A3EE6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2BFA29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E28D36F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202B447" w14:textId="1F440951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26208D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1BB7693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CCADA83" w14:textId="2FC0A578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98ABB0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57FF302A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D2DC1D0" w14:textId="73E7A20E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40FB62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0FF8A1AA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F710374" w14:textId="505EC009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DFA0BD5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CA4E02A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D9E7081" w14:textId="3C3899C7" w:rsidR="005D6CA3" w:rsidRPr="005D6CA3" w:rsidRDefault="00694C17" w:rsidP="00694C1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2703E0F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0709AC54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24EC5FA" w14:textId="1924D50E" w:rsidR="005D6CA3" w:rsidRPr="005D6CA3" w:rsidRDefault="00694C17" w:rsidP="00694C1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0E38F4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7DABAB53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30DDBBE" w14:textId="3DD88251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0C3E4F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0EBF3139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5B3CC49" w14:textId="57D006FC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A8E2FD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0418DDE7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DB0D234" w14:textId="4905A02A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DE3C67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23C030C2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37CEBE1" w14:textId="1F1B4757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C854E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4DE30416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1A721286" w14:textId="1920987C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12869462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4FF72414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53D54DB" w14:textId="5730011C" w:rsidR="005D6CA3" w:rsidRPr="005D6CA3" w:rsidRDefault="00694C17" w:rsidP="00694C1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67A773F3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E1816E2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CED158C" w14:textId="1D329B45" w:rsidR="005D6CA3" w:rsidRPr="005D6CA3" w:rsidRDefault="00694C17" w:rsidP="00694C1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7B5E43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4CDC1305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E607A57" w14:textId="31D28920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35016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4F84566D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6425DAF" w14:textId="22F465F2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F7C04B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7F98CCBE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B10C2A3" w14:textId="23F38A83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15963C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4431630C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D07CCAC" w14:textId="35B1A8BD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A32B48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3DC05414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F4393B5" w14:textId="166664E6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1399907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49B09AB4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E8693EB" w14:textId="172BBA4B" w:rsidR="005D6CA3" w:rsidRPr="005D6CA3" w:rsidRDefault="00694C17" w:rsidP="00694C1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03968CFE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41AB9329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BE5804D" w14:textId="6E397025" w:rsidR="005D6CA3" w:rsidRPr="005D6CA3" w:rsidRDefault="00694C17" w:rsidP="00694C17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7DDE8" w14:textId="77777777" w:rsidR="00694C17" w:rsidRDefault="005D6CA3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1788E806" w14:textId="77777777" w:rsidR="00694C17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E77F352" w14:textId="7A39E061" w:rsidR="005D6CA3" w:rsidRPr="005D6CA3" w:rsidRDefault="00694C17" w:rsidP="00694C17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1C260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279AAA94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ABE799D" w14:textId="738EB11A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hideMark/>
          </w:tcPr>
          <w:p w14:paraId="384C5A4C" w14:textId="77777777" w:rsidR="005D6CA3" w:rsidRPr="005D6CA3" w:rsidRDefault="005D6CA3" w:rsidP="005D6CA3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30DC6A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Nov</w:t>
            </w:r>
          </w:p>
        </w:tc>
      </w:tr>
      <w:tr w:rsidR="005D6CA3" w:rsidRPr="005D6CA3" w14:paraId="7527CEF7" w14:textId="77777777" w:rsidTr="007A12F4">
        <w:trPr>
          <w:trHeight w:val="874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F864F1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452D59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Dez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26A6C1" w14:textId="77777777" w:rsidR="007A12F4" w:rsidRDefault="005D6CA3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17D82424" w14:textId="77777777" w:rsidR="007A12F4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8E960DB" w14:textId="59EF2D60" w:rsidR="005D6CA3" w:rsidRPr="005D6CA3" w:rsidRDefault="007A12F4" w:rsidP="007A12F4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B79378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1FA1474D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C35B43D" w14:textId="09390D3F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DED2C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4D408F2B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35041A2" w14:textId="40C14AE6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2633112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425E5F5F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8F2A38A" w14:textId="397DA591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4456E4A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6A4D2B8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F78CE1B" w14:textId="4C349B69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3AD853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01899F14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887CE02" w14:textId="17A87B37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BA242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48DC8293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CF6E14A" w14:textId="4E8A1339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105909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68347440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62DC76D" w14:textId="3F5CAE1E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9079D5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7E9EBE69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5485786" w14:textId="2AFBC0C6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1F44DF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25A1E9CB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35268A0" w14:textId="4F92CEDC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E16BE04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9846F1A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B849DC3" w14:textId="48A71582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4CF0E6A1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50CC967D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9A5214C" w14:textId="53B617BE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B9C82A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7140BB90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EFB4A56" w14:textId="5B686804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B4016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608675A4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95F8407" w14:textId="215BF2C4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7D090A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5AD0BB8B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05908FC" w14:textId="14B7A774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9FCC74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61736AA3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2BAA2E8" w14:textId="23CEC9A8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1AEEB9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Fr</w:t>
            </w:r>
          </w:p>
          <w:p w14:paraId="57450DFD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D0885AE" w14:textId="0F369A80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CD1D014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58287637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AFD5787" w14:textId="234C0BDA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376F64F1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4780349D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4139E6C" w14:textId="1C6F3451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36D3A0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F6196E9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FB180E9" w14:textId="3DE7572A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07BD06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16EB760F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7AB1ECC" w14:textId="621CE00F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CC8BA6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A161DDF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AC93BC4" w14:textId="2D84C130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F42BB9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2A3E3784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506CF3B" w14:textId="2FE49E97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70A4E650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Fr</w:t>
            </w:r>
          </w:p>
          <w:p w14:paraId="012474A4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3148DC2E" w14:textId="6E9B6881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5B050E28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Sa</w:t>
            </w:r>
          </w:p>
          <w:p w14:paraId="6BFCEC1F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5333B111" w14:textId="60FB4810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3086FBF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So</w:t>
            </w:r>
          </w:p>
          <w:p w14:paraId="15B3B560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011CC9A6" w14:textId="2A41E630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288FC3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Mo</w:t>
            </w:r>
          </w:p>
          <w:p w14:paraId="581FFAE3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48708B12" w14:textId="5DE8C881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60E83C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Di</w:t>
            </w:r>
          </w:p>
          <w:p w14:paraId="0EBA2ACE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093FA00" w14:textId="1708CE9F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EB5C90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Mi</w:t>
            </w:r>
          </w:p>
          <w:p w14:paraId="2B4ADFFF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67EA8360" w14:textId="728011C0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2D1B45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sz w:val="16"/>
                <w:szCs w:val="16"/>
              </w:rPr>
              <w:t>Do</w:t>
            </w:r>
          </w:p>
          <w:p w14:paraId="117C0467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2ABEEE9D" w14:textId="5DC1B131" w:rsidR="005D6CA3" w:rsidRPr="005D6CA3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14:paraId="2E78B16D" w14:textId="77777777" w:rsidR="00DA6CD8" w:rsidRDefault="005D6CA3" w:rsidP="00DA6CD8">
            <w:pPr>
              <w:jc w:val="center"/>
              <w:rPr>
                <w:rFonts w:cs="Arial"/>
                <w:sz w:val="16"/>
                <w:szCs w:val="16"/>
              </w:rPr>
            </w:pPr>
            <w:r w:rsidRPr="005D6CA3">
              <w:rPr>
                <w:rFonts w:cs="Arial"/>
                <w:b/>
                <w:bCs/>
                <w:i/>
                <w:iCs/>
                <w:sz w:val="16"/>
                <w:szCs w:val="16"/>
              </w:rPr>
              <w:t>Fr</w:t>
            </w:r>
          </w:p>
          <w:p w14:paraId="673B7C5C" w14:textId="77777777" w:rsidR="00DA6CD8" w:rsidRDefault="00DA6CD8" w:rsidP="00DA6CD8">
            <w:pPr>
              <w:jc w:val="center"/>
              <w:rPr>
                <w:rFonts w:cs="Arial"/>
                <w:sz w:val="16"/>
                <w:szCs w:val="16"/>
              </w:rPr>
            </w:pPr>
          </w:p>
          <w:p w14:paraId="79D4D6B9" w14:textId="701EC67C" w:rsidR="005D6CA3" w:rsidRPr="005D6CA3" w:rsidRDefault="00DA6CD8" w:rsidP="00DA6CD8">
            <w:pPr>
              <w:jc w:val="center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A26074">
              <w:rPr>
                <w:rFonts w:cs="Arial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 w:rsidRPr="00A26074">
              <w:rPr>
                <w:rFonts w:cs="Arial"/>
                <w:sz w:val="16"/>
                <w:szCs w:val="16"/>
              </w:rPr>
              <w:instrText xml:space="preserve"> FORMCHECKBOX </w:instrText>
            </w:r>
            <w:r w:rsidR="00DE5A15">
              <w:rPr>
                <w:rFonts w:cs="Arial"/>
                <w:sz w:val="16"/>
                <w:szCs w:val="16"/>
              </w:rPr>
            </w:r>
            <w:r w:rsidR="00DE5A15">
              <w:rPr>
                <w:rFonts w:cs="Arial"/>
                <w:sz w:val="16"/>
                <w:szCs w:val="16"/>
              </w:rPr>
              <w:fldChar w:fldCharType="separate"/>
            </w:r>
            <w:r w:rsidRPr="00A26074">
              <w:rPr>
                <w:rFonts w:cs="Arial"/>
                <w:sz w:val="16"/>
                <w:szCs w:val="16"/>
              </w:rPr>
              <w:fldChar w:fldCharType="end"/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3E614D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Dez</w:t>
            </w:r>
          </w:p>
        </w:tc>
      </w:tr>
      <w:tr w:rsidR="005D6CA3" w:rsidRPr="005D6CA3" w14:paraId="78E8B7D2" w14:textId="77777777" w:rsidTr="007A12F4">
        <w:trPr>
          <w:trHeight w:val="255"/>
        </w:trPr>
        <w:tc>
          <w:tcPr>
            <w:tcW w:w="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3BCDA6" w14:textId="77777777" w:rsidR="005D6CA3" w:rsidRPr="005D6CA3" w:rsidRDefault="005D6CA3" w:rsidP="005D6CA3">
            <w:pPr>
              <w:rPr>
                <w:rFonts w:cs="Arial"/>
                <w:b/>
                <w:bCs/>
                <w:i/>
                <w:iCs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4D0CC7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 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02654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B3E0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87B3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ED09C2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C4A91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57685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0779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A0E84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8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BAC40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C0C56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2071A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672B57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F6799A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3F058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85348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FDFE7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D6661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D5953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18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8A6E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19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8FA3D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4C0B7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D1FC0D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F7B2D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23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5624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24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95F5F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25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C7DED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26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07D2B3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27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B028E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28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DE025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29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CCE20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5C5DA4" w14:textId="77777777" w:rsidR="005D6CA3" w:rsidRPr="005D6CA3" w:rsidRDefault="005D6CA3" w:rsidP="005D6CA3">
            <w:pPr>
              <w:jc w:val="right"/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31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14960" w14:textId="77777777" w:rsidR="005D6CA3" w:rsidRPr="005D6CA3" w:rsidRDefault="005D6CA3" w:rsidP="005D6CA3">
            <w:pPr>
              <w:rPr>
                <w:rFonts w:cs="Arial"/>
                <w:b/>
                <w:bCs/>
              </w:rPr>
            </w:pPr>
            <w:r w:rsidRPr="005D6CA3">
              <w:rPr>
                <w:rFonts w:cs="Arial"/>
                <w:b/>
                <w:bCs/>
              </w:rPr>
              <w:t> </w:t>
            </w:r>
          </w:p>
        </w:tc>
      </w:tr>
    </w:tbl>
    <w:p w14:paraId="4C7EE8B3" w14:textId="65DA1385" w:rsidR="005D6CA3" w:rsidRPr="003D4BC0" w:rsidRDefault="005D6CA3" w:rsidP="007B0DC0">
      <w:pPr>
        <w:tabs>
          <w:tab w:val="left" w:pos="1155"/>
        </w:tabs>
      </w:pPr>
    </w:p>
    <w:sectPr w:rsidR="005D6CA3" w:rsidRPr="003D4BC0" w:rsidSect="001B1FBB">
      <w:pgSz w:w="16838" w:h="11906" w:orient="landscape" w:code="9"/>
      <w:pgMar w:top="284" w:right="284" w:bottom="24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A12B0"/>
    <w:multiLevelType w:val="hybridMultilevel"/>
    <w:tmpl w:val="316EBC7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D4611"/>
    <w:multiLevelType w:val="hybridMultilevel"/>
    <w:tmpl w:val="86D89A70"/>
    <w:lvl w:ilvl="0" w:tplc="52BA40BE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  <w:sz w:val="24"/>
        <w:szCs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D9410B"/>
    <w:multiLevelType w:val="hybridMultilevel"/>
    <w:tmpl w:val="068EB452"/>
    <w:lvl w:ilvl="0" w:tplc="04070001">
      <w:start w:val="1"/>
      <w:numFmt w:val="bullet"/>
      <w:lvlText w:val=""/>
      <w:lvlJc w:val="left"/>
      <w:pPr>
        <w:tabs>
          <w:tab w:val="num" w:pos="1656"/>
        </w:tabs>
        <w:ind w:left="165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376"/>
        </w:tabs>
        <w:ind w:left="237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096"/>
        </w:tabs>
        <w:ind w:left="309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816"/>
        </w:tabs>
        <w:ind w:left="381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536"/>
        </w:tabs>
        <w:ind w:left="453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256"/>
        </w:tabs>
        <w:ind w:left="525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976"/>
        </w:tabs>
        <w:ind w:left="597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696"/>
        </w:tabs>
        <w:ind w:left="669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416"/>
        </w:tabs>
        <w:ind w:left="741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884"/>
    <w:rsid w:val="00007AF0"/>
    <w:rsid w:val="00010108"/>
    <w:rsid w:val="0001497F"/>
    <w:rsid w:val="00030BDE"/>
    <w:rsid w:val="000369FB"/>
    <w:rsid w:val="0003748D"/>
    <w:rsid w:val="000401AC"/>
    <w:rsid w:val="00040264"/>
    <w:rsid w:val="00045F0C"/>
    <w:rsid w:val="00047A7E"/>
    <w:rsid w:val="00054002"/>
    <w:rsid w:val="00062F4E"/>
    <w:rsid w:val="00065560"/>
    <w:rsid w:val="0006563D"/>
    <w:rsid w:val="00076DE5"/>
    <w:rsid w:val="00081851"/>
    <w:rsid w:val="00084810"/>
    <w:rsid w:val="000918BB"/>
    <w:rsid w:val="00095AB4"/>
    <w:rsid w:val="000A08CD"/>
    <w:rsid w:val="000A1EC5"/>
    <w:rsid w:val="000A28C7"/>
    <w:rsid w:val="000A3925"/>
    <w:rsid w:val="000A6576"/>
    <w:rsid w:val="000B6BF4"/>
    <w:rsid w:val="000B7CFA"/>
    <w:rsid w:val="000C0888"/>
    <w:rsid w:val="000C3145"/>
    <w:rsid w:val="000C5397"/>
    <w:rsid w:val="000C5BB7"/>
    <w:rsid w:val="000D2EB7"/>
    <w:rsid w:val="000D2EB8"/>
    <w:rsid w:val="000D6367"/>
    <w:rsid w:val="000E3491"/>
    <w:rsid w:val="000E7CB4"/>
    <w:rsid w:val="000F3FAC"/>
    <w:rsid w:val="00104D6E"/>
    <w:rsid w:val="00107359"/>
    <w:rsid w:val="00112A39"/>
    <w:rsid w:val="00115D8F"/>
    <w:rsid w:val="0012040A"/>
    <w:rsid w:val="00123760"/>
    <w:rsid w:val="001306AB"/>
    <w:rsid w:val="00133E71"/>
    <w:rsid w:val="00137AC8"/>
    <w:rsid w:val="0014731C"/>
    <w:rsid w:val="00153724"/>
    <w:rsid w:val="00161985"/>
    <w:rsid w:val="0016763F"/>
    <w:rsid w:val="00167928"/>
    <w:rsid w:val="00172455"/>
    <w:rsid w:val="00173AAF"/>
    <w:rsid w:val="001757E6"/>
    <w:rsid w:val="00175A11"/>
    <w:rsid w:val="0017745C"/>
    <w:rsid w:val="00191C80"/>
    <w:rsid w:val="001A6001"/>
    <w:rsid w:val="001B13B8"/>
    <w:rsid w:val="001B1FBB"/>
    <w:rsid w:val="001B4A4B"/>
    <w:rsid w:val="001B534F"/>
    <w:rsid w:val="001C00B5"/>
    <w:rsid w:val="001C0180"/>
    <w:rsid w:val="001C2B4F"/>
    <w:rsid w:val="001C36A2"/>
    <w:rsid w:val="001D2CA0"/>
    <w:rsid w:val="001D64A3"/>
    <w:rsid w:val="001D6CE9"/>
    <w:rsid w:val="001F4062"/>
    <w:rsid w:val="001F6C47"/>
    <w:rsid w:val="0020126E"/>
    <w:rsid w:val="00206ECF"/>
    <w:rsid w:val="00231A7C"/>
    <w:rsid w:val="002332FC"/>
    <w:rsid w:val="0024672E"/>
    <w:rsid w:val="00260E34"/>
    <w:rsid w:val="002646EB"/>
    <w:rsid w:val="002719A0"/>
    <w:rsid w:val="002738A8"/>
    <w:rsid w:val="00277519"/>
    <w:rsid w:val="00280614"/>
    <w:rsid w:val="0028063E"/>
    <w:rsid w:val="00280FE4"/>
    <w:rsid w:val="00286393"/>
    <w:rsid w:val="00287CD6"/>
    <w:rsid w:val="00297A85"/>
    <w:rsid w:val="002A1CA2"/>
    <w:rsid w:val="002A2311"/>
    <w:rsid w:val="002A2B94"/>
    <w:rsid w:val="002A3BBD"/>
    <w:rsid w:val="002A73CF"/>
    <w:rsid w:val="002A7BAF"/>
    <w:rsid w:val="002B24B8"/>
    <w:rsid w:val="002C5EB8"/>
    <w:rsid w:val="002D10DB"/>
    <w:rsid w:val="002E244A"/>
    <w:rsid w:val="002E31BC"/>
    <w:rsid w:val="002F2272"/>
    <w:rsid w:val="002F6706"/>
    <w:rsid w:val="002F6B31"/>
    <w:rsid w:val="00314EA1"/>
    <w:rsid w:val="003152FA"/>
    <w:rsid w:val="003165CB"/>
    <w:rsid w:val="003169B8"/>
    <w:rsid w:val="003237C3"/>
    <w:rsid w:val="00333E35"/>
    <w:rsid w:val="003417F9"/>
    <w:rsid w:val="00342D6B"/>
    <w:rsid w:val="003440FC"/>
    <w:rsid w:val="0034476F"/>
    <w:rsid w:val="00347C5C"/>
    <w:rsid w:val="00351B64"/>
    <w:rsid w:val="003616D3"/>
    <w:rsid w:val="00365C00"/>
    <w:rsid w:val="003678AA"/>
    <w:rsid w:val="003700A4"/>
    <w:rsid w:val="003707E6"/>
    <w:rsid w:val="00375DBC"/>
    <w:rsid w:val="003761BB"/>
    <w:rsid w:val="003819E4"/>
    <w:rsid w:val="00391019"/>
    <w:rsid w:val="003A21DE"/>
    <w:rsid w:val="003A368B"/>
    <w:rsid w:val="003B3F00"/>
    <w:rsid w:val="003C1CB1"/>
    <w:rsid w:val="003C4DD4"/>
    <w:rsid w:val="003D37B5"/>
    <w:rsid w:val="003D3D82"/>
    <w:rsid w:val="003D4BC0"/>
    <w:rsid w:val="003E5F89"/>
    <w:rsid w:val="003F5BC8"/>
    <w:rsid w:val="003F7D7C"/>
    <w:rsid w:val="00404365"/>
    <w:rsid w:val="004051E8"/>
    <w:rsid w:val="00422401"/>
    <w:rsid w:val="004327A5"/>
    <w:rsid w:val="00433AC3"/>
    <w:rsid w:val="00441E70"/>
    <w:rsid w:val="00452093"/>
    <w:rsid w:val="00453353"/>
    <w:rsid w:val="0045524E"/>
    <w:rsid w:val="00461A8B"/>
    <w:rsid w:val="00467B62"/>
    <w:rsid w:val="0047199F"/>
    <w:rsid w:val="00473C57"/>
    <w:rsid w:val="00473E27"/>
    <w:rsid w:val="00477EEE"/>
    <w:rsid w:val="00487807"/>
    <w:rsid w:val="0049455C"/>
    <w:rsid w:val="0049708A"/>
    <w:rsid w:val="004A290D"/>
    <w:rsid w:val="004B05B8"/>
    <w:rsid w:val="004B1D1E"/>
    <w:rsid w:val="004B60F0"/>
    <w:rsid w:val="004E1B7D"/>
    <w:rsid w:val="004E661E"/>
    <w:rsid w:val="004F1175"/>
    <w:rsid w:val="004F6D9D"/>
    <w:rsid w:val="005016B0"/>
    <w:rsid w:val="005026CC"/>
    <w:rsid w:val="00504548"/>
    <w:rsid w:val="00517276"/>
    <w:rsid w:val="00530D30"/>
    <w:rsid w:val="005358A5"/>
    <w:rsid w:val="00536B34"/>
    <w:rsid w:val="00547EDC"/>
    <w:rsid w:val="00552884"/>
    <w:rsid w:val="00571CF5"/>
    <w:rsid w:val="005838F4"/>
    <w:rsid w:val="005903B7"/>
    <w:rsid w:val="00596F5D"/>
    <w:rsid w:val="005972D7"/>
    <w:rsid w:val="005976FC"/>
    <w:rsid w:val="005A535F"/>
    <w:rsid w:val="005A6820"/>
    <w:rsid w:val="005A68D3"/>
    <w:rsid w:val="005A7838"/>
    <w:rsid w:val="005B4185"/>
    <w:rsid w:val="005B6A30"/>
    <w:rsid w:val="005D564B"/>
    <w:rsid w:val="005D6CA3"/>
    <w:rsid w:val="005E260B"/>
    <w:rsid w:val="005E5B59"/>
    <w:rsid w:val="005F7A83"/>
    <w:rsid w:val="0060175F"/>
    <w:rsid w:val="00602166"/>
    <w:rsid w:val="006027BD"/>
    <w:rsid w:val="0060588D"/>
    <w:rsid w:val="00611CE6"/>
    <w:rsid w:val="00611EFC"/>
    <w:rsid w:val="006223A7"/>
    <w:rsid w:val="00625AFD"/>
    <w:rsid w:val="00626542"/>
    <w:rsid w:val="00646558"/>
    <w:rsid w:val="00657037"/>
    <w:rsid w:val="00657A4A"/>
    <w:rsid w:val="0067022A"/>
    <w:rsid w:val="0067213F"/>
    <w:rsid w:val="00672FC7"/>
    <w:rsid w:val="00684EC7"/>
    <w:rsid w:val="006935CA"/>
    <w:rsid w:val="00694C17"/>
    <w:rsid w:val="00697093"/>
    <w:rsid w:val="006A1D7C"/>
    <w:rsid w:val="006B1624"/>
    <w:rsid w:val="006B3964"/>
    <w:rsid w:val="006B752A"/>
    <w:rsid w:val="006C4BFE"/>
    <w:rsid w:val="006D25F2"/>
    <w:rsid w:val="006F4FD3"/>
    <w:rsid w:val="0070017B"/>
    <w:rsid w:val="00700C03"/>
    <w:rsid w:val="00712C00"/>
    <w:rsid w:val="007240CE"/>
    <w:rsid w:val="0073146B"/>
    <w:rsid w:val="00732629"/>
    <w:rsid w:val="0073689E"/>
    <w:rsid w:val="007419EA"/>
    <w:rsid w:val="00742660"/>
    <w:rsid w:val="00750309"/>
    <w:rsid w:val="007536B4"/>
    <w:rsid w:val="00755D44"/>
    <w:rsid w:val="00772678"/>
    <w:rsid w:val="00780728"/>
    <w:rsid w:val="00781173"/>
    <w:rsid w:val="007833C7"/>
    <w:rsid w:val="00783471"/>
    <w:rsid w:val="0078414E"/>
    <w:rsid w:val="007867D8"/>
    <w:rsid w:val="0079016C"/>
    <w:rsid w:val="00790488"/>
    <w:rsid w:val="00793574"/>
    <w:rsid w:val="00793FB7"/>
    <w:rsid w:val="007A12F4"/>
    <w:rsid w:val="007B0DC0"/>
    <w:rsid w:val="007B6844"/>
    <w:rsid w:val="007D5F3A"/>
    <w:rsid w:val="007D720A"/>
    <w:rsid w:val="007E0D1A"/>
    <w:rsid w:val="007E4F2C"/>
    <w:rsid w:val="007E7640"/>
    <w:rsid w:val="007F4668"/>
    <w:rsid w:val="00804642"/>
    <w:rsid w:val="008051D0"/>
    <w:rsid w:val="00814595"/>
    <w:rsid w:val="00817DBE"/>
    <w:rsid w:val="00822329"/>
    <w:rsid w:val="00826F92"/>
    <w:rsid w:val="00833637"/>
    <w:rsid w:val="0084195D"/>
    <w:rsid w:val="0084261A"/>
    <w:rsid w:val="00843D6E"/>
    <w:rsid w:val="008460B5"/>
    <w:rsid w:val="0085091E"/>
    <w:rsid w:val="00851EB1"/>
    <w:rsid w:val="008624EE"/>
    <w:rsid w:val="00867A08"/>
    <w:rsid w:val="00877975"/>
    <w:rsid w:val="00882AA4"/>
    <w:rsid w:val="0088311C"/>
    <w:rsid w:val="00883424"/>
    <w:rsid w:val="008850A7"/>
    <w:rsid w:val="008875B7"/>
    <w:rsid w:val="008878FC"/>
    <w:rsid w:val="008A7BC9"/>
    <w:rsid w:val="008A7F0A"/>
    <w:rsid w:val="008B0DD9"/>
    <w:rsid w:val="008B3332"/>
    <w:rsid w:val="008E0785"/>
    <w:rsid w:val="008E2217"/>
    <w:rsid w:val="008E3026"/>
    <w:rsid w:val="008F6066"/>
    <w:rsid w:val="009055D5"/>
    <w:rsid w:val="0092694A"/>
    <w:rsid w:val="009269B8"/>
    <w:rsid w:val="009300A5"/>
    <w:rsid w:val="00935990"/>
    <w:rsid w:val="009361C3"/>
    <w:rsid w:val="00946D77"/>
    <w:rsid w:val="00954EFA"/>
    <w:rsid w:val="00960EEA"/>
    <w:rsid w:val="00965D66"/>
    <w:rsid w:val="00965E35"/>
    <w:rsid w:val="0097623B"/>
    <w:rsid w:val="009823BA"/>
    <w:rsid w:val="009846F9"/>
    <w:rsid w:val="00997833"/>
    <w:rsid w:val="00997E98"/>
    <w:rsid w:val="009B1CCD"/>
    <w:rsid w:val="009B2017"/>
    <w:rsid w:val="009C670C"/>
    <w:rsid w:val="009E01BB"/>
    <w:rsid w:val="009E034D"/>
    <w:rsid w:val="00A03E9D"/>
    <w:rsid w:val="00A05568"/>
    <w:rsid w:val="00A06FE9"/>
    <w:rsid w:val="00A114BB"/>
    <w:rsid w:val="00A140EA"/>
    <w:rsid w:val="00A22545"/>
    <w:rsid w:val="00A25D49"/>
    <w:rsid w:val="00A25F2A"/>
    <w:rsid w:val="00A26074"/>
    <w:rsid w:val="00A30D5D"/>
    <w:rsid w:val="00A44BCA"/>
    <w:rsid w:val="00A47825"/>
    <w:rsid w:val="00A52B52"/>
    <w:rsid w:val="00A54111"/>
    <w:rsid w:val="00A54BDA"/>
    <w:rsid w:val="00A55CEC"/>
    <w:rsid w:val="00A57040"/>
    <w:rsid w:val="00A62FDC"/>
    <w:rsid w:val="00A65805"/>
    <w:rsid w:val="00A70ADD"/>
    <w:rsid w:val="00A71737"/>
    <w:rsid w:val="00A71AC9"/>
    <w:rsid w:val="00A7266D"/>
    <w:rsid w:val="00A77356"/>
    <w:rsid w:val="00A842DB"/>
    <w:rsid w:val="00A876DD"/>
    <w:rsid w:val="00A92465"/>
    <w:rsid w:val="00A93CCF"/>
    <w:rsid w:val="00A9412B"/>
    <w:rsid w:val="00A960A3"/>
    <w:rsid w:val="00A96BF3"/>
    <w:rsid w:val="00A97FD5"/>
    <w:rsid w:val="00AA342C"/>
    <w:rsid w:val="00AB4DCE"/>
    <w:rsid w:val="00AB5AD0"/>
    <w:rsid w:val="00AC7769"/>
    <w:rsid w:val="00AD14EC"/>
    <w:rsid w:val="00AD2DB7"/>
    <w:rsid w:val="00AD3139"/>
    <w:rsid w:val="00AE0D73"/>
    <w:rsid w:val="00AE6F5D"/>
    <w:rsid w:val="00AE7D94"/>
    <w:rsid w:val="00AF71FC"/>
    <w:rsid w:val="00B0309D"/>
    <w:rsid w:val="00B07D62"/>
    <w:rsid w:val="00B11697"/>
    <w:rsid w:val="00B3077A"/>
    <w:rsid w:val="00B348B1"/>
    <w:rsid w:val="00B359EF"/>
    <w:rsid w:val="00B373CC"/>
    <w:rsid w:val="00B3761C"/>
    <w:rsid w:val="00B42FD2"/>
    <w:rsid w:val="00B443C1"/>
    <w:rsid w:val="00B52D0B"/>
    <w:rsid w:val="00B541EC"/>
    <w:rsid w:val="00B5643F"/>
    <w:rsid w:val="00B56B28"/>
    <w:rsid w:val="00B63DD7"/>
    <w:rsid w:val="00B64968"/>
    <w:rsid w:val="00B6603D"/>
    <w:rsid w:val="00B71619"/>
    <w:rsid w:val="00B91B30"/>
    <w:rsid w:val="00B953F2"/>
    <w:rsid w:val="00BA246F"/>
    <w:rsid w:val="00BA2520"/>
    <w:rsid w:val="00BA5FAA"/>
    <w:rsid w:val="00BB28E2"/>
    <w:rsid w:val="00BB4589"/>
    <w:rsid w:val="00BB693F"/>
    <w:rsid w:val="00BB7CD4"/>
    <w:rsid w:val="00BC489D"/>
    <w:rsid w:val="00BC7BCC"/>
    <w:rsid w:val="00BE0866"/>
    <w:rsid w:val="00BE214E"/>
    <w:rsid w:val="00BE559D"/>
    <w:rsid w:val="00C0136B"/>
    <w:rsid w:val="00C0414B"/>
    <w:rsid w:val="00C05894"/>
    <w:rsid w:val="00C11D52"/>
    <w:rsid w:val="00C12109"/>
    <w:rsid w:val="00C12269"/>
    <w:rsid w:val="00C13F4E"/>
    <w:rsid w:val="00C21910"/>
    <w:rsid w:val="00C2491A"/>
    <w:rsid w:val="00C25BB4"/>
    <w:rsid w:val="00C266E2"/>
    <w:rsid w:val="00C3491C"/>
    <w:rsid w:val="00C36747"/>
    <w:rsid w:val="00C40948"/>
    <w:rsid w:val="00C41D42"/>
    <w:rsid w:val="00C456D8"/>
    <w:rsid w:val="00C46D0A"/>
    <w:rsid w:val="00C52F51"/>
    <w:rsid w:val="00C5679D"/>
    <w:rsid w:val="00C64AAD"/>
    <w:rsid w:val="00C66540"/>
    <w:rsid w:val="00C66D7C"/>
    <w:rsid w:val="00C81823"/>
    <w:rsid w:val="00C827DA"/>
    <w:rsid w:val="00C909FD"/>
    <w:rsid w:val="00C92A70"/>
    <w:rsid w:val="00C94451"/>
    <w:rsid w:val="00C9791F"/>
    <w:rsid w:val="00CA36D9"/>
    <w:rsid w:val="00CA5339"/>
    <w:rsid w:val="00CB0715"/>
    <w:rsid w:val="00CB0C8A"/>
    <w:rsid w:val="00CB124F"/>
    <w:rsid w:val="00CB221A"/>
    <w:rsid w:val="00CC4247"/>
    <w:rsid w:val="00CC5D2E"/>
    <w:rsid w:val="00CC7413"/>
    <w:rsid w:val="00CD5588"/>
    <w:rsid w:val="00CD6E43"/>
    <w:rsid w:val="00CD7304"/>
    <w:rsid w:val="00CF23B8"/>
    <w:rsid w:val="00CF353F"/>
    <w:rsid w:val="00D009F5"/>
    <w:rsid w:val="00D01B31"/>
    <w:rsid w:val="00D031ED"/>
    <w:rsid w:val="00D06002"/>
    <w:rsid w:val="00D0729D"/>
    <w:rsid w:val="00D11ED4"/>
    <w:rsid w:val="00D13AB6"/>
    <w:rsid w:val="00D16997"/>
    <w:rsid w:val="00D2012C"/>
    <w:rsid w:val="00D20BE4"/>
    <w:rsid w:val="00D27E12"/>
    <w:rsid w:val="00D32D38"/>
    <w:rsid w:val="00D34AFC"/>
    <w:rsid w:val="00D43FC5"/>
    <w:rsid w:val="00D50945"/>
    <w:rsid w:val="00D539EA"/>
    <w:rsid w:val="00D54217"/>
    <w:rsid w:val="00D55664"/>
    <w:rsid w:val="00D56358"/>
    <w:rsid w:val="00D607CA"/>
    <w:rsid w:val="00D679D9"/>
    <w:rsid w:val="00D708CC"/>
    <w:rsid w:val="00D725C2"/>
    <w:rsid w:val="00D7660A"/>
    <w:rsid w:val="00D80AB2"/>
    <w:rsid w:val="00D80CC6"/>
    <w:rsid w:val="00D8221A"/>
    <w:rsid w:val="00D834A9"/>
    <w:rsid w:val="00D84400"/>
    <w:rsid w:val="00D86444"/>
    <w:rsid w:val="00D904C3"/>
    <w:rsid w:val="00D9429D"/>
    <w:rsid w:val="00D979B8"/>
    <w:rsid w:val="00DA3B7D"/>
    <w:rsid w:val="00DA4436"/>
    <w:rsid w:val="00DA596D"/>
    <w:rsid w:val="00DA6CD8"/>
    <w:rsid w:val="00DB32E1"/>
    <w:rsid w:val="00DC195B"/>
    <w:rsid w:val="00DC5C31"/>
    <w:rsid w:val="00DD24F9"/>
    <w:rsid w:val="00DE5A15"/>
    <w:rsid w:val="00DE74D6"/>
    <w:rsid w:val="00DF40A2"/>
    <w:rsid w:val="00DF423C"/>
    <w:rsid w:val="00DF5088"/>
    <w:rsid w:val="00DF509D"/>
    <w:rsid w:val="00DF574A"/>
    <w:rsid w:val="00DF6EA5"/>
    <w:rsid w:val="00E04BDA"/>
    <w:rsid w:val="00E10FCE"/>
    <w:rsid w:val="00E1737B"/>
    <w:rsid w:val="00E20AF8"/>
    <w:rsid w:val="00E304B7"/>
    <w:rsid w:val="00E3133B"/>
    <w:rsid w:val="00E3468F"/>
    <w:rsid w:val="00E34B93"/>
    <w:rsid w:val="00E34C5D"/>
    <w:rsid w:val="00E404ED"/>
    <w:rsid w:val="00E5536C"/>
    <w:rsid w:val="00E6438F"/>
    <w:rsid w:val="00E703F9"/>
    <w:rsid w:val="00E71B72"/>
    <w:rsid w:val="00E721F1"/>
    <w:rsid w:val="00E86D0C"/>
    <w:rsid w:val="00E86F44"/>
    <w:rsid w:val="00EA43E3"/>
    <w:rsid w:val="00EB19D1"/>
    <w:rsid w:val="00EB7786"/>
    <w:rsid w:val="00EC7025"/>
    <w:rsid w:val="00ED25F9"/>
    <w:rsid w:val="00ED524E"/>
    <w:rsid w:val="00ED550D"/>
    <w:rsid w:val="00EE022A"/>
    <w:rsid w:val="00EE3FDA"/>
    <w:rsid w:val="00EF0F31"/>
    <w:rsid w:val="00EF753C"/>
    <w:rsid w:val="00F0154B"/>
    <w:rsid w:val="00F06788"/>
    <w:rsid w:val="00F07737"/>
    <w:rsid w:val="00F1033E"/>
    <w:rsid w:val="00F14988"/>
    <w:rsid w:val="00F14FFD"/>
    <w:rsid w:val="00F220E4"/>
    <w:rsid w:val="00F250CB"/>
    <w:rsid w:val="00F33F6B"/>
    <w:rsid w:val="00F340D3"/>
    <w:rsid w:val="00F411BD"/>
    <w:rsid w:val="00F47F56"/>
    <w:rsid w:val="00F513CE"/>
    <w:rsid w:val="00F6019A"/>
    <w:rsid w:val="00F6081E"/>
    <w:rsid w:val="00F67BCE"/>
    <w:rsid w:val="00F81C70"/>
    <w:rsid w:val="00F86538"/>
    <w:rsid w:val="00F93162"/>
    <w:rsid w:val="00F9404D"/>
    <w:rsid w:val="00FA13F1"/>
    <w:rsid w:val="00FA4322"/>
    <w:rsid w:val="00FA52A8"/>
    <w:rsid w:val="00FA69E8"/>
    <w:rsid w:val="00FB0220"/>
    <w:rsid w:val="00FB1B0F"/>
    <w:rsid w:val="00FC605E"/>
    <w:rsid w:val="00FC6ACD"/>
    <w:rsid w:val="00FD1960"/>
    <w:rsid w:val="00FD4BDC"/>
    <w:rsid w:val="00FE082F"/>
    <w:rsid w:val="00FE09A4"/>
    <w:rsid w:val="00FE219E"/>
    <w:rsid w:val="00FE2CB7"/>
    <w:rsid w:val="00FE4A5E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F6B1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732629"/>
    <w:rPr>
      <w:rFonts w:ascii="Tahoma" w:hAnsi="Tahoma" w:cs="Tahoma"/>
      <w:sz w:val="16"/>
      <w:szCs w:val="16"/>
    </w:rPr>
  </w:style>
  <w:style w:type="paragraph" w:customStyle="1" w:styleId="Formatvorlage">
    <w:name w:val="Formatvorlage"/>
    <w:rsid w:val="00CC5D2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StandardWeb">
    <w:name w:val="Normal (Web)"/>
    <w:basedOn w:val="Standard"/>
    <w:rsid w:val="004F117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AA34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0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622BDC51343B4C82DED965BCC2B396" ma:contentTypeVersion="15" ma:contentTypeDescription="Ein neues Dokument erstellen." ma:contentTypeScope="" ma:versionID="1a18c43bcd70e99e4d4280ad94b3d764">
  <xsd:schema xmlns:xsd="http://www.w3.org/2001/XMLSchema" xmlns:xs="http://www.w3.org/2001/XMLSchema" xmlns:p="http://schemas.microsoft.com/office/2006/metadata/properties" xmlns:ns2="bf77c932-b534-4dec-ae42-a20271b8a899" xmlns:ns3="2f717d93-b5f7-42f1-bbe9-8f9d81d97c40" targetNamespace="http://schemas.microsoft.com/office/2006/metadata/properties" ma:root="true" ma:fieldsID="9ad7a279888ed6942c98c9f3c6d1345e" ns2:_="" ns3:_="">
    <xsd:import namespace="bf77c932-b534-4dec-ae42-a20271b8a899"/>
    <xsd:import namespace="2f717d93-b5f7-42f1-bbe9-8f9d81d97c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77c932-b534-4dec-ae42-a20271b8a8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fe0a4a73-ad32-4e93-bdb6-cc5cd852d4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717d93-b5f7-42f1-bbe9-8f9d81d97c4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5465d32-a9bb-49af-b780-db087ee5798f}" ma:internalName="TaxCatchAll" ma:showField="CatchAllData" ma:web="2f717d93-b5f7-42f1-bbe9-8f9d81d97c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717d93-b5f7-42f1-bbe9-8f9d81d97c40" xsi:nil="true"/>
    <lcf76f155ced4ddcb4097134ff3c332f xmlns="bf77c932-b534-4dec-ae42-a20271b8a8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D149C5-290C-4FF5-9321-97357E95D7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5A1B4-358B-4A5E-B2A7-E8EF63FD41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77c932-b534-4dec-ae42-a20271b8a899"/>
    <ds:schemaRef ds:uri="2f717d93-b5f7-42f1-bbe9-8f9d81d97c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3306D9-0DFD-4BD7-846C-302C105E980F}">
  <ds:schemaRefs>
    <ds:schemaRef ds:uri="http://schemas.microsoft.com/office/2006/metadata/properties"/>
    <ds:schemaRef ds:uri="http://purl.org/dc/terms/"/>
    <ds:schemaRef ds:uri="2f717d93-b5f7-42f1-bbe9-8f9d81d97c40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bf77c932-b534-4dec-ae42-a20271b8a89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RAWA 2027</Template>
  <TotalTime>0</TotalTime>
  <Pages>3</Pages>
  <Words>1509</Words>
  <Characters>9508</Characters>
  <Application>Microsoft Office Word</Application>
  <DocSecurity>4</DocSecurity>
  <Lines>79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</vt:lpstr>
    </vt:vector>
  </TitlesOfParts>
  <Company>Radfahrer</Company>
  <LinksUpToDate>false</LinksUpToDate>
  <CharactersWithSpaces>10996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Schrader, Michael</dc:creator>
  <cp:keywords/>
  <dc:description/>
  <cp:lastModifiedBy>Viola Müller - rad-net.de</cp:lastModifiedBy>
  <cp:revision>2</cp:revision>
  <cp:lastPrinted>2021-06-24T13:08:00Z</cp:lastPrinted>
  <dcterms:created xsi:type="dcterms:W3CDTF">2026-09-07T07:43:00Z</dcterms:created>
  <dcterms:modified xsi:type="dcterms:W3CDTF">2026-09-07T07:43:00Z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0x01010092622BDC51343B4C82DED965BCC2B396</vt:lpwstr>
  </property>
  <property fmtid="{D5CDD505-2E9C-101B-9397-08002B2CF9AE}" pid="3" name="MediaServiceImageTags">
    <vt:lpwstr/>
  </property>
</Properties>
</file>